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E9816" w14:textId="3231878E" w:rsidR="00D3738E" w:rsidRPr="006978C1" w:rsidRDefault="00D3738E" w:rsidP="006978C1">
      <w:pPr>
        <w:pStyle w:val="Haupttitel"/>
      </w:pPr>
      <w:r w:rsidRPr="006978C1">
        <w:t xml:space="preserve">Bestätigung Anstellung </w:t>
      </w:r>
      <w:r w:rsidR="006978C1" w:rsidRPr="006978C1">
        <w:t xml:space="preserve">als </w:t>
      </w:r>
      <w:r w:rsidRPr="006978C1">
        <w:t>Lehrperson an einer höheren Fachschule</w:t>
      </w:r>
    </w:p>
    <w:p w14:paraId="643D5C08" w14:textId="77777777" w:rsidR="00D3738E" w:rsidRPr="00D3738E" w:rsidRDefault="00D3738E" w:rsidP="001C31C9">
      <w:pPr>
        <w:widowControl/>
      </w:pPr>
    </w:p>
    <w:p w14:paraId="21008928" w14:textId="07D08400" w:rsidR="00D3738E" w:rsidRPr="00D3738E" w:rsidRDefault="00D3738E" w:rsidP="001C31C9">
      <w:pPr>
        <w:widowControl/>
      </w:pPr>
      <w:r w:rsidRPr="00D3738E">
        <w:t xml:space="preserve">Bitte legen Sie das vollständig ausgefüllte Formular der Anmeldung zum Studiengang </w:t>
      </w:r>
      <w:r>
        <w:t>«</w:t>
      </w:r>
      <w:r w:rsidRPr="00D3738E">
        <w:t>Unterricht</w:t>
      </w:r>
      <w:r w:rsidR="004E0CDB">
        <w:t>en</w:t>
      </w:r>
      <w:r w:rsidRPr="00D3738E">
        <w:t xml:space="preserve"> an höheren Fachschulen im </w:t>
      </w:r>
      <w:r w:rsidR="004E0CDB">
        <w:t>Haupt</w:t>
      </w:r>
      <w:r w:rsidRPr="00D3738E">
        <w:t>beruf</w:t>
      </w:r>
      <w:r>
        <w:t>»</w:t>
      </w:r>
      <w:r w:rsidRPr="00D3738E">
        <w:t xml:space="preserve"> bei</w:t>
      </w:r>
      <w:r w:rsidR="006A47E0">
        <w:t>.</w:t>
      </w:r>
    </w:p>
    <w:p w14:paraId="33D0734D" w14:textId="77777777" w:rsidR="0024130E" w:rsidRDefault="0024130E" w:rsidP="001C31C9">
      <w:pPr>
        <w:widowControl/>
      </w:pPr>
    </w:p>
    <w:p w14:paraId="4015F3E5" w14:textId="7C97A7FE" w:rsidR="00D3738E" w:rsidRPr="00D3738E" w:rsidRDefault="00D3738E" w:rsidP="001C31C9">
      <w:pPr>
        <w:pStyle w:val="berschrift1"/>
        <w:spacing w:line="270" w:lineRule="atLeast"/>
      </w:pPr>
      <w:r w:rsidRPr="00D3738E">
        <w:t xml:space="preserve">Angaben zur </w:t>
      </w:r>
      <w:r w:rsidR="006978C1">
        <w:t>P</w:t>
      </w:r>
      <w:r w:rsidRPr="00D3738E">
        <w:t>erson</w:t>
      </w:r>
    </w:p>
    <w:p w14:paraId="253A6BBD" w14:textId="77777777" w:rsidR="00D3738E" w:rsidRDefault="00D3738E" w:rsidP="001C31C9">
      <w:pPr>
        <w:widowControl/>
      </w:pPr>
    </w:p>
    <w:bookmarkStart w:id="0" w:name="_GoBack"/>
    <w:p w14:paraId="4D43F971" w14:textId="77777777" w:rsidR="00D3738E" w:rsidRDefault="005A37DB" w:rsidP="001C31C9">
      <w:pPr>
        <w:widowControl/>
        <w:tabs>
          <w:tab w:val="left" w:pos="1134"/>
        </w:tabs>
      </w:pP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1"/>
      <w:bookmarkEnd w:id="0"/>
      <w:r>
        <w:t xml:space="preserve"> Herr</w:t>
      </w:r>
      <w:r>
        <w:tab/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2"/>
      <w:r>
        <w:t xml:space="preserve"> Frau</w:t>
      </w:r>
    </w:p>
    <w:p w14:paraId="43C53E57" w14:textId="77777777" w:rsidR="005A37DB" w:rsidRDefault="005A37DB" w:rsidP="001C31C9">
      <w:pPr>
        <w:widowControl/>
      </w:pPr>
    </w:p>
    <w:p w14:paraId="00F564BA" w14:textId="77777777" w:rsidR="001C31C9" w:rsidRDefault="001C31C9" w:rsidP="00E54B6C">
      <w:pPr>
        <w:widowControl/>
        <w:tabs>
          <w:tab w:val="left" w:pos="1418"/>
          <w:tab w:val="left" w:pos="4536"/>
          <w:tab w:val="left" w:pos="5529"/>
        </w:tabs>
      </w:pPr>
      <w:r>
        <w:t>Name:</w:t>
      </w:r>
      <w:r w:rsidR="006D410F">
        <w:tab/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 w:rsidR="006D410F">
        <w:tab/>
      </w:r>
      <w:r>
        <w:t>Vorname</w:t>
      </w:r>
      <w:r w:rsidR="006D410F">
        <w:t>:</w:t>
      </w:r>
      <w:r w:rsidR="006D410F">
        <w:tab/>
      </w:r>
      <w:r w:rsidR="006D410F"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6D410F">
        <w:instrText xml:space="preserve"> FORMTEXT </w:instrText>
      </w:r>
      <w:r w:rsidR="006D410F">
        <w:fldChar w:fldCharType="separate"/>
      </w:r>
      <w:r w:rsidR="006D410F">
        <w:rPr>
          <w:noProof/>
        </w:rPr>
        <w:t> </w:t>
      </w:r>
      <w:r w:rsidR="006D410F">
        <w:rPr>
          <w:noProof/>
        </w:rPr>
        <w:t> </w:t>
      </w:r>
      <w:r w:rsidR="006D410F">
        <w:rPr>
          <w:noProof/>
        </w:rPr>
        <w:t> </w:t>
      </w:r>
      <w:r w:rsidR="006D410F">
        <w:rPr>
          <w:noProof/>
        </w:rPr>
        <w:t> </w:t>
      </w:r>
      <w:r w:rsidR="006D410F">
        <w:rPr>
          <w:noProof/>
        </w:rPr>
        <w:t> </w:t>
      </w:r>
      <w:r w:rsidR="006D410F">
        <w:fldChar w:fldCharType="end"/>
      </w:r>
      <w:bookmarkEnd w:id="4"/>
    </w:p>
    <w:p w14:paraId="6125F43B" w14:textId="77777777" w:rsidR="006D410F" w:rsidRDefault="006D410F" w:rsidP="003D2104">
      <w:pPr>
        <w:widowControl/>
        <w:tabs>
          <w:tab w:val="left" w:pos="1418"/>
          <w:tab w:val="left" w:pos="4536"/>
          <w:tab w:val="left" w:pos="5529"/>
        </w:tabs>
      </w:pPr>
      <w:r>
        <w:t>Strasse / Nr.:</w:t>
      </w:r>
      <w:r>
        <w:tab/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>
        <w:tab/>
        <w:t>PLZ / Ort:</w:t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08177246" w14:textId="17425123" w:rsidR="006D410F" w:rsidRDefault="006D410F" w:rsidP="003D2104">
      <w:pPr>
        <w:widowControl/>
        <w:tabs>
          <w:tab w:val="left" w:pos="1418"/>
          <w:tab w:val="left" w:pos="4536"/>
          <w:tab w:val="left" w:pos="5529"/>
          <w:tab w:val="left" w:pos="7088"/>
          <w:tab w:val="left" w:pos="8364"/>
        </w:tabs>
      </w:pPr>
      <w:r>
        <w:t>Telefon: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ab/>
        <w:t>Mobile:</w:t>
      </w:r>
      <w:r w:rsidR="00E54B6C">
        <w:tab/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0687A985" w14:textId="77777777" w:rsidR="006D410F" w:rsidRDefault="006D410F" w:rsidP="003D2104">
      <w:pPr>
        <w:widowControl/>
        <w:tabs>
          <w:tab w:val="left" w:pos="1418"/>
        </w:tabs>
      </w:pPr>
      <w:r>
        <w:t>E-Mail:</w:t>
      </w:r>
      <w:r>
        <w:tab/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1D7F0EBD" w14:textId="77777777" w:rsidR="006D410F" w:rsidRDefault="006D410F" w:rsidP="003D2104">
      <w:pPr>
        <w:widowControl/>
        <w:tabs>
          <w:tab w:val="left" w:pos="1418"/>
          <w:tab w:val="left" w:pos="4536"/>
          <w:tab w:val="left" w:pos="5529"/>
        </w:tabs>
      </w:pPr>
      <w:r>
        <w:t>Geburtsdatum:</w:t>
      </w:r>
      <w:r>
        <w:tab/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>
        <w:tab/>
        <w:t>Zivilstand:</w:t>
      </w:r>
      <w:r>
        <w:tab/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2E651DB6" w14:textId="77777777" w:rsidR="005B5A17" w:rsidRDefault="005B5A17" w:rsidP="005B5A17">
      <w:pPr>
        <w:widowControl/>
      </w:pPr>
    </w:p>
    <w:p w14:paraId="783199AB" w14:textId="77777777" w:rsidR="005B5A17" w:rsidRDefault="005B5A17" w:rsidP="005B5A17">
      <w:pPr>
        <w:widowControl/>
      </w:pPr>
    </w:p>
    <w:p w14:paraId="1849C6C4" w14:textId="58388EC0" w:rsidR="00480645" w:rsidRPr="006978C1" w:rsidRDefault="00480645" w:rsidP="00B42ACB">
      <w:pPr>
        <w:widowControl/>
      </w:pPr>
      <w:r>
        <w:t>Sie besuchen an der PH Zürich bereits folgenden Hauptstudiengang</w:t>
      </w:r>
      <w:r w:rsidR="006978C1">
        <w:t xml:space="preserve"> </w:t>
      </w:r>
      <w:r w:rsidR="006978C1" w:rsidRPr="006978C1">
        <w:t>(falls zutreffend bitte ankreuzen)</w:t>
      </w:r>
      <w:r w:rsidRPr="006978C1">
        <w:t>:</w:t>
      </w:r>
    </w:p>
    <w:p w14:paraId="615B0639" w14:textId="77777777" w:rsidR="00153B80" w:rsidRDefault="00480645" w:rsidP="00B42ACB">
      <w:pPr>
        <w:widowControl/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3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12"/>
      <w:r>
        <w:t xml:space="preserve"> ABU / </w:t>
      </w: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4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13"/>
      <w:r>
        <w:t xml:space="preserve"> BK / </w:t>
      </w: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5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14"/>
      <w:r>
        <w:t xml:space="preserve"> BM / </w:t>
      </w:r>
      <w: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6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15"/>
      <w:r>
        <w:t xml:space="preserve"> IKA / </w:t>
      </w:r>
      <w: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7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16"/>
      <w:r>
        <w:t xml:space="preserve"> W&amp;G</w:t>
      </w:r>
    </w:p>
    <w:p w14:paraId="7C0A9B4F" w14:textId="77777777" w:rsidR="00480645" w:rsidRDefault="00480645" w:rsidP="00480645">
      <w:pPr>
        <w:widowControl/>
        <w:tabs>
          <w:tab w:val="left" w:pos="6521"/>
        </w:tabs>
      </w:pPr>
    </w:p>
    <w:p w14:paraId="3DF52767" w14:textId="1BDF639F" w:rsidR="00480645" w:rsidRDefault="006978C1" w:rsidP="0085039E">
      <w:pPr>
        <w:widowControl/>
        <w:tabs>
          <w:tab w:val="left" w:pos="5103"/>
          <w:tab w:val="left" w:pos="7230"/>
        </w:tabs>
      </w:pPr>
      <w:r>
        <w:t>Sofern</w:t>
      </w:r>
      <w:r w:rsidR="00B42ACB">
        <w:t xml:space="preserve"> zutreffend, bitte Startsemester vermerken:</w:t>
      </w:r>
      <w:r w:rsidR="00B42ACB">
        <w:tab/>
      </w:r>
      <w:r w:rsidR="00B42ACB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8"/>
      <w:r w:rsidR="00B42ACB">
        <w:instrText xml:space="preserve"> FORMCHECKBOX </w:instrText>
      </w:r>
      <w:r w:rsidR="006A47E0">
        <w:fldChar w:fldCharType="separate"/>
      </w:r>
      <w:r w:rsidR="00B42ACB">
        <w:fldChar w:fldCharType="end"/>
      </w:r>
      <w:bookmarkEnd w:id="17"/>
      <w:r w:rsidR="00B42ACB">
        <w:t xml:space="preserve"> Herbstsemester</w:t>
      </w:r>
      <w:r w:rsidR="0085039E">
        <w:tab/>
      </w:r>
      <w:r w:rsidR="00B42ACB">
        <w:fldChar w:fldCharType="begin">
          <w:ffData>
            <w:name w:val="Text12"/>
            <w:enabled/>
            <w:calcOnExit w:val="0"/>
            <w:textInput/>
          </w:ffData>
        </w:fldChar>
      </w:r>
      <w:bookmarkStart w:id="18" w:name="Text12"/>
      <w:r w:rsidR="00B42ACB">
        <w:instrText xml:space="preserve"> FORMTEXT </w:instrText>
      </w:r>
      <w:r w:rsidR="00B42ACB">
        <w:fldChar w:fldCharType="separate"/>
      </w:r>
      <w:r w:rsidR="00B42ACB">
        <w:rPr>
          <w:noProof/>
        </w:rPr>
        <w:t> </w:t>
      </w:r>
      <w:r w:rsidR="00B42ACB">
        <w:rPr>
          <w:noProof/>
        </w:rPr>
        <w:t> </w:t>
      </w:r>
      <w:r w:rsidR="00B42ACB">
        <w:rPr>
          <w:noProof/>
        </w:rPr>
        <w:t> </w:t>
      </w:r>
      <w:r w:rsidR="00B42ACB">
        <w:rPr>
          <w:noProof/>
        </w:rPr>
        <w:t> </w:t>
      </w:r>
      <w:r w:rsidR="00B42ACB">
        <w:rPr>
          <w:noProof/>
        </w:rPr>
        <w:t> </w:t>
      </w:r>
      <w:r w:rsidR="00B42ACB">
        <w:fldChar w:fldCharType="end"/>
      </w:r>
      <w:bookmarkEnd w:id="18"/>
    </w:p>
    <w:p w14:paraId="00F55E15" w14:textId="77777777" w:rsidR="00B42ACB" w:rsidRDefault="00B42ACB" w:rsidP="0085039E">
      <w:pPr>
        <w:widowControl/>
        <w:tabs>
          <w:tab w:val="left" w:pos="5103"/>
          <w:tab w:val="left" w:pos="7230"/>
        </w:tabs>
      </w:pPr>
      <w:r>
        <w:tab/>
      </w:r>
      <w: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9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19"/>
      <w:r>
        <w:t xml:space="preserve"> Frühjahrssemester</w:t>
      </w:r>
      <w:r w:rsidR="0085039E">
        <w:tab/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20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14:paraId="53351F0F" w14:textId="5EE42D48" w:rsidR="008902C2" w:rsidRDefault="008902C2" w:rsidP="008649F2">
      <w:pPr>
        <w:widowControl/>
      </w:pPr>
    </w:p>
    <w:p w14:paraId="72AA1AF7" w14:textId="77777777" w:rsidR="0024130E" w:rsidRDefault="0024130E" w:rsidP="008649F2">
      <w:pPr>
        <w:widowControl/>
      </w:pPr>
    </w:p>
    <w:p w14:paraId="37F56056" w14:textId="77777777" w:rsidR="00A457C1" w:rsidRDefault="00A457C1" w:rsidP="00A457C1">
      <w:pPr>
        <w:pStyle w:val="berschrift1"/>
      </w:pPr>
      <w:r>
        <w:t>Angaben zur Lehrtätigkeit und der höheren Fachschule</w:t>
      </w:r>
    </w:p>
    <w:p w14:paraId="5B7D8D92" w14:textId="77777777" w:rsidR="00A457C1" w:rsidRDefault="00A457C1" w:rsidP="008649F2">
      <w:pPr>
        <w:widowControl/>
      </w:pPr>
    </w:p>
    <w:p w14:paraId="7AACFB11" w14:textId="77777777" w:rsidR="00A457C1" w:rsidRDefault="007B6EE0" w:rsidP="00E0472E">
      <w:pPr>
        <w:widowControl/>
        <w:tabs>
          <w:tab w:val="left" w:pos="1701"/>
        </w:tabs>
      </w:pPr>
      <w:r>
        <w:t>Name der Schule</w:t>
      </w:r>
      <w:r w:rsidR="000C5A69">
        <w:t>:</w:t>
      </w:r>
      <w:r w:rsidR="00E0472E">
        <w:tab/>
      </w:r>
      <w:r w:rsidR="00E0472E">
        <w:fldChar w:fldCharType="begin">
          <w:ffData>
            <w:name w:val="Text14"/>
            <w:enabled/>
            <w:calcOnExit w:val="0"/>
            <w:textInput/>
          </w:ffData>
        </w:fldChar>
      </w:r>
      <w:bookmarkStart w:id="21" w:name="Text14"/>
      <w:r w:rsidR="00E0472E">
        <w:instrText xml:space="preserve"> FORMTEXT </w:instrText>
      </w:r>
      <w:r w:rsidR="00E0472E">
        <w:fldChar w:fldCharType="separate"/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fldChar w:fldCharType="end"/>
      </w:r>
      <w:bookmarkEnd w:id="21"/>
    </w:p>
    <w:p w14:paraId="5928C3FE" w14:textId="77777777" w:rsidR="007B6EE0" w:rsidRDefault="007B6EE0" w:rsidP="00E0472E">
      <w:pPr>
        <w:widowControl/>
        <w:tabs>
          <w:tab w:val="left" w:pos="1701"/>
        </w:tabs>
      </w:pPr>
      <w:r>
        <w:t>Strasse / Nr.</w:t>
      </w:r>
      <w:r w:rsidR="000C5A69">
        <w:t>:</w:t>
      </w:r>
      <w:r w:rsidR="00E0472E">
        <w:tab/>
      </w:r>
      <w:r w:rsidR="00E0472E">
        <w:fldChar w:fldCharType="begin">
          <w:ffData>
            <w:name w:val="Text15"/>
            <w:enabled/>
            <w:calcOnExit w:val="0"/>
            <w:textInput/>
          </w:ffData>
        </w:fldChar>
      </w:r>
      <w:bookmarkStart w:id="22" w:name="Text15"/>
      <w:r w:rsidR="00E0472E">
        <w:instrText xml:space="preserve"> FORMTEXT </w:instrText>
      </w:r>
      <w:r w:rsidR="00E0472E">
        <w:fldChar w:fldCharType="separate"/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fldChar w:fldCharType="end"/>
      </w:r>
      <w:bookmarkEnd w:id="22"/>
    </w:p>
    <w:p w14:paraId="0BF3DB31" w14:textId="77777777" w:rsidR="007B6EE0" w:rsidRDefault="007B6EE0" w:rsidP="00E0472E">
      <w:pPr>
        <w:widowControl/>
        <w:tabs>
          <w:tab w:val="left" w:pos="1701"/>
        </w:tabs>
      </w:pPr>
      <w:r>
        <w:t>PLZ / Ort</w:t>
      </w:r>
      <w:r w:rsidR="000C5A69">
        <w:t>:</w:t>
      </w:r>
      <w:r w:rsidR="00E0472E">
        <w:tab/>
      </w:r>
      <w:r w:rsidR="00E0472E">
        <w:fldChar w:fldCharType="begin">
          <w:ffData>
            <w:name w:val="Text16"/>
            <w:enabled/>
            <w:calcOnExit w:val="0"/>
            <w:textInput/>
          </w:ffData>
        </w:fldChar>
      </w:r>
      <w:bookmarkStart w:id="23" w:name="Text16"/>
      <w:r w:rsidR="00E0472E">
        <w:instrText xml:space="preserve"> FORMTEXT </w:instrText>
      </w:r>
      <w:r w:rsidR="00E0472E">
        <w:fldChar w:fldCharType="separate"/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rPr>
          <w:noProof/>
        </w:rPr>
        <w:t> </w:t>
      </w:r>
      <w:r w:rsidR="00E0472E">
        <w:fldChar w:fldCharType="end"/>
      </w:r>
      <w:bookmarkEnd w:id="23"/>
    </w:p>
    <w:p w14:paraId="252C9A34" w14:textId="77777777" w:rsidR="007B6EE0" w:rsidRDefault="007B6EE0" w:rsidP="008649F2">
      <w:pPr>
        <w:widowControl/>
      </w:pPr>
    </w:p>
    <w:p w14:paraId="3B248798" w14:textId="77777777" w:rsidR="007B6EE0" w:rsidRDefault="007B6EE0" w:rsidP="00F40026">
      <w:pPr>
        <w:widowControl/>
        <w:tabs>
          <w:tab w:val="left" w:pos="3969"/>
        </w:tabs>
      </w:pPr>
      <w:r>
        <w:t>Start der Lehrtätigkeit (Monat und Jahr)</w:t>
      </w:r>
      <w:r w:rsidR="000C5A69">
        <w:t>:</w:t>
      </w:r>
      <w:r w:rsidR="00F40026">
        <w:tab/>
      </w:r>
      <w:r w:rsidR="00F40026">
        <w:fldChar w:fldCharType="begin">
          <w:ffData>
            <w:name w:val="Text17"/>
            <w:enabled/>
            <w:calcOnExit w:val="0"/>
            <w:textInput/>
          </w:ffData>
        </w:fldChar>
      </w:r>
      <w:bookmarkStart w:id="24" w:name="Text17"/>
      <w:r w:rsidR="00F40026">
        <w:instrText xml:space="preserve"> FORMTEXT </w:instrText>
      </w:r>
      <w:r w:rsidR="00F40026">
        <w:fldChar w:fldCharType="separate"/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fldChar w:fldCharType="end"/>
      </w:r>
      <w:bookmarkEnd w:id="24"/>
    </w:p>
    <w:p w14:paraId="0372AFBC" w14:textId="77777777" w:rsidR="007B6EE0" w:rsidRDefault="000C5A69" w:rsidP="00F40026">
      <w:pPr>
        <w:widowControl/>
        <w:tabs>
          <w:tab w:val="left" w:pos="3969"/>
        </w:tabs>
      </w:pPr>
      <w: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10"/>
      <w:r>
        <w:instrText xml:space="preserve"> FORMCHECKBOX </w:instrText>
      </w:r>
      <w:r w:rsidR="006A47E0">
        <w:fldChar w:fldCharType="separate"/>
      </w:r>
      <w:r>
        <w:fldChar w:fldCharType="end"/>
      </w:r>
      <w:bookmarkEnd w:id="25"/>
      <w:r>
        <w:t xml:space="preserve"> </w:t>
      </w:r>
      <w:r w:rsidR="007B6EE0">
        <w:t>Befristete Anstellung bis</w:t>
      </w:r>
      <w:r>
        <w:t>:</w:t>
      </w:r>
      <w:r w:rsidR="00F40026">
        <w:tab/>
      </w:r>
      <w:r w:rsidR="00F40026">
        <w:fldChar w:fldCharType="begin">
          <w:ffData>
            <w:name w:val="Text18"/>
            <w:enabled/>
            <w:calcOnExit w:val="0"/>
            <w:textInput/>
          </w:ffData>
        </w:fldChar>
      </w:r>
      <w:bookmarkStart w:id="26" w:name="Text18"/>
      <w:r w:rsidR="00F40026">
        <w:instrText xml:space="preserve"> FORMTEXT </w:instrText>
      </w:r>
      <w:r w:rsidR="00F40026">
        <w:fldChar w:fldCharType="separate"/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fldChar w:fldCharType="end"/>
      </w:r>
      <w:bookmarkEnd w:id="26"/>
    </w:p>
    <w:p w14:paraId="61CC66C8" w14:textId="77777777" w:rsidR="007B6EE0" w:rsidRDefault="007B6EE0" w:rsidP="008649F2">
      <w:pPr>
        <w:widowControl/>
      </w:pPr>
    </w:p>
    <w:p w14:paraId="798FFC4A" w14:textId="6F94250B" w:rsidR="007B6EE0" w:rsidRDefault="007B6EE0" w:rsidP="00F40026">
      <w:pPr>
        <w:widowControl/>
        <w:tabs>
          <w:tab w:val="left" w:pos="3969"/>
        </w:tabs>
      </w:pPr>
      <w:r>
        <w:t>Zu welchem Pensum sind Sie angestellt</w:t>
      </w:r>
      <w:r w:rsidR="0024130E">
        <w:t>?</w:t>
      </w:r>
      <w:r w:rsidR="00F40026">
        <w:tab/>
      </w:r>
      <w:r w:rsidR="00F40026">
        <w:fldChar w:fldCharType="begin">
          <w:ffData>
            <w:name w:val="Text19"/>
            <w:enabled/>
            <w:calcOnExit w:val="0"/>
            <w:textInput/>
          </w:ffData>
        </w:fldChar>
      </w:r>
      <w:bookmarkStart w:id="27" w:name="Text19"/>
      <w:r w:rsidR="00F40026">
        <w:instrText xml:space="preserve"> FORMTEXT </w:instrText>
      </w:r>
      <w:r w:rsidR="00F40026">
        <w:fldChar w:fldCharType="separate"/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fldChar w:fldCharType="end"/>
      </w:r>
      <w:bookmarkEnd w:id="27"/>
    </w:p>
    <w:p w14:paraId="23CEA9D5" w14:textId="77777777" w:rsidR="007B6EE0" w:rsidRDefault="007B6EE0" w:rsidP="008649F2">
      <w:pPr>
        <w:widowControl/>
      </w:pPr>
    </w:p>
    <w:p w14:paraId="4A560919" w14:textId="46B9160B" w:rsidR="007B6EE0" w:rsidRDefault="007B6EE0" w:rsidP="0024130E">
      <w:pPr>
        <w:widowControl/>
        <w:tabs>
          <w:tab w:val="left" w:pos="6237"/>
        </w:tabs>
      </w:pPr>
      <w:r>
        <w:t>Für welchen Studiengang der höheren Fachschule sind Sie tätig</w:t>
      </w:r>
      <w:r w:rsidR="0024130E">
        <w:t>?</w:t>
      </w:r>
      <w:r w:rsidR="00F40026">
        <w:tab/>
      </w:r>
      <w:r w:rsidR="00F40026">
        <w:fldChar w:fldCharType="begin">
          <w:ffData>
            <w:name w:val="Text21"/>
            <w:enabled/>
            <w:calcOnExit w:val="0"/>
            <w:textInput/>
          </w:ffData>
        </w:fldChar>
      </w:r>
      <w:bookmarkStart w:id="28" w:name="Text21"/>
      <w:r w:rsidR="00F40026">
        <w:instrText xml:space="preserve"> FORMTEXT </w:instrText>
      </w:r>
      <w:r w:rsidR="00F40026">
        <w:fldChar w:fldCharType="separate"/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fldChar w:fldCharType="end"/>
      </w:r>
      <w:bookmarkEnd w:id="28"/>
    </w:p>
    <w:p w14:paraId="61A7F12D" w14:textId="77777777" w:rsidR="007B6EE0" w:rsidRDefault="007B6EE0" w:rsidP="008649F2">
      <w:pPr>
        <w:widowControl/>
      </w:pPr>
    </w:p>
    <w:p w14:paraId="02DC372C" w14:textId="2FAA485A" w:rsidR="007B6EE0" w:rsidRDefault="007B6EE0" w:rsidP="00F40026">
      <w:pPr>
        <w:widowControl/>
        <w:tabs>
          <w:tab w:val="left" w:pos="3969"/>
        </w:tabs>
      </w:pPr>
      <w:r>
        <w:t>Welches Fach/Modul unterrichten Sie</w:t>
      </w:r>
      <w:r w:rsidR="0024130E">
        <w:t>?</w:t>
      </w:r>
      <w:r w:rsidR="00F40026">
        <w:tab/>
      </w:r>
      <w:r w:rsidR="00F40026">
        <w:fldChar w:fldCharType="begin">
          <w:ffData>
            <w:name w:val="Text20"/>
            <w:enabled/>
            <w:calcOnExit w:val="0"/>
            <w:textInput/>
          </w:ffData>
        </w:fldChar>
      </w:r>
      <w:bookmarkStart w:id="29" w:name="Text20"/>
      <w:r w:rsidR="00F40026">
        <w:instrText xml:space="preserve"> FORMTEXT </w:instrText>
      </w:r>
      <w:r w:rsidR="00F40026">
        <w:fldChar w:fldCharType="separate"/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rPr>
          <w:noProof/>
        </w:rPr>
        <w:t> </w:t>
      </w:r>
      <w:r w:rsidR="00F40026">
        <w:fldChar w:fldCharType="end"/>
      </w:r>
      <w:bookmarkEnd w:id="29"/>
    </w:p>
    <w:p w14:paraId="2CF57553" w14:textId="77777777" w:rsidR="00035057" w:rsidRDefault="00035057" w:rsidP="00035057">
      <w:pPr>
        <w:widowControl/>
      </w:pPr>
    </w:p>
    <w:p w14:paraId="5FA2BD34" w14:textId="77777777" w:rsidR="00035057" w:rsidRDefault="00035057" w:rsidP="00035057">
      <w:pPr>
        <w:widowControl/>
      </w:pPr>
    </w:p>
    <w:p w14:paraId="01415BBF" w14:textId="77777777" w:rsidR="00035057" w:rsidRDefault="00035057" w:rsidP="00035057">
      <w:pPr>
        <w:widowControl/>
        <w:tabs>
          <w:tab w:val="left" w:pos="1418"/>
          <w:tab w:val="left" w:pos="5103"/>
          <w:tab w:val="left" w:pos="6379"/>
        </w:tabs>
      </w:pPr>
      <w:r>
        <w:t>Ort / Datum:</w:t>
      </w:r>
      <w:r>
        <w:tab/>
      </w:r>
      <w:r>
        <w:fldChar w:fldCharType="begin">
          <w:ffData>
            <w:name w:val="Text22"/>
            <w:enabled/>
            <w:calcOnExit w:val="0"/>
            <w:textInput/>
          </w:ffData>
        </w:fldChar>
      </w:r>
      <w:bookmarkStart w:id="30" w:name="Text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0"/>
      <w:r>
        <w:tab/>
        <w:t>Unterschrift:</w:t>
      </w:r>
      <w:r>
        <w:tab/>
      </w:r>
      <w:r>
        <w:fldChar w:fldCharType="begin">
          <w:ffData>
            <w:name w:val="Text23"/>
            <w:enabled/>
            <w:calcOnExit w:val="0"/>
            <w:textInput/>
          </w:ffData>
        </w:fldChar>
      </w:r>
      <w:bookmarkStart w:id="31" w:name="Text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1"/>
    </w:p>
    <w:p w14:paraId="4369586C" w14:textId="77777777" w:rsidR="005C2CA1" w:rsidRDefault="005C2CA1" w:rsidP="005C2CA1">
      <w:pPr>
        <w:widowControl/>
        <w:tabs>
          <w:tab w:val="left" w:pos="5103"/>
        </w:tabs>
      </w:pPr>
      <w:r>
        <w:tab/>
        <w:t>Mit Stempel der höheren Fachschule</w:t>
      </w:r>
    </w:p>
    <w:sectPr w:rsidR="005C2CA1" w:rsidSect="001C19DD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2325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6DB6B" w14:textId="77777777" w:rsidR="006E4D8E" w:rsidRDefault="006E4D8E">
      <w:r>
        <w:separator/>
      </w:r>
    </w:p>
  </w:endnote>
  <w:endnote w:type="continuationSeparator" w:id="0">
    <w:p w14:paraId="0DAF47EA" w14:textId="77777777" w:rsidR="006E4D8E" w:rsidRDefault="006E4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3F86C8FE" w14:textId="77777777" w:rsidTr="006F2423">
      <w:trPr>
        <w:trHeight w:val="284"/>
      </w:trPr>
      <w:tc>
        <w:tcPr>
          <w:tcW w:w="5529" w:type="dxa"/>
        </w:tcPr>
        <w:p w14:paraId="2AD5183F" w14:textId="77777777" w:rsidR="00D53A52" w:rsidRPr="00A42984" w:rsidRDefault="00D53A52" w:rsidP="00D53A52">
          <w:pPr>
            <w:pStyle w:val="Kopf-Fusszeile"/>
            <w:rPr>
              <w:noProof/>
            </w:rPr>
          </w:pPr>
          <w:r>
            <w:rPr>
              <w:noProof/>
            </w:rPr>
            <w:t xml:space="preserve">Abteilung  </w:t>
          </w:r>
          <w:r w:rsidRPr="00A42984">
            <w:rPr>
              <w:noProof/>
            </w:rPr>
            <w:t>vorname.name@phzh.ch</w:t>
          </w:r>
        </w:p>
        <w:p w14:paraId="4C0FF6D0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1B7C5FCF" w14:textId="77777777" w:rsidR="00B77522" w:rsidRPr="00333732" w:rsidRDefault="00B77522" w:rsidP="00072F3C">
          <w:pPr>
            <w:pStyle w:val="Kopf-Fusszeile"/>
          </w:pPr>
        </w:p>
      </w:tc>
      <w:tc>
        <w:tcPr>
          <w:tcW w:w="1072" w:type="dxa"/>
        </w:tcPr>
        <w:p w14:paraId="0D743E4D" w14:textId="77777777" w:rsidR="00B77522" w:rsidRPr="00333732" w:rsidRDefault="00072F3C" w:rsidP="006F2423">
          <w:pPr>
            <w:pStyle w:val="Kopf-Fusszeile"/>
            <w:jc w:val="right"/>
          </w:pPr>
          <w:r w:rsidRPr="007C163B">
            <w:fldChar w:fldCharType="begin"/>
          </w:r>
          <w:r w:rsidRPr="007C163B">
            <w:instrText>PAGE  \* Arabic  \* MERGEFORMAT</w:instrText>
          </w:r>
          <w:r w:rsidRPr="007C163B">
            <w:fldChar w:fldCharType="separate"/>
          </w:r>
          <w:r w:rsidR="00E849BC" w:rsidRPr="00E849BC">
            <w:rPr>
              <w:noProof/>
              <w:lang w:val="de-DE"/>
            </w:rPr>
            <w:t>2</w:t>
          </w:r>
          <w:r w:rsidRPr="007C163B">
            <w:fldChar w:fldCharType="end"/>
          </w:r>
          <w:r>
            <w:t xml:space="preserve"> </w:t>
          </w:r>
          <w:r>
            <w:rPr>
              <w:lang w:val="de-DE"/>
            </w:rPr>
            <w:t xml:space="preserve">/ </w:t>
          </w:r>
          <w:fldSimple w:instr="NUMPAGES  \* Arabic  \* MERGEFORMAT">
            <w:r w:rsidR="000F35E9" w:rsidRPr="000F35E9">
              <w:rPr>
                <w:noProof/>
                <w:lang w:val="de-DE"/>
              </w:rPr>
              <w:t>1</w:t>
            </w:r>
          </w:fldSimple>
        </w:p>
      </w:tc>
    </w:tr>
  </w:tbl>
  <w:p w14:paraId="30D99AE1" w14:textId="77777777" w:rsidR="00A81B0C" w:rsidRPr="00B77522" w:rsidRDefault="00A81B0C" w:rsidP="006F2423">
    <w:pPr>
      <w:pStyle w:val="Kopf-Fusszeile"/>
    </w:pPr>
  </w:p>
  <w:p w14:paraId="27178514" w14:textId="77777777" w:rsidR="00897BA1" w:rsidRDefault="00897BA1"/>
  <w:p w14:paraId="4C5913DA" w14:textId="77777777" w:rsidR="00897BA1" w:rsidRDefault="00897BA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38163F20" w14:textId="77777777" w:rsidTr="006978C1">
      <w:trPr>
        <w:trHeight w:val="284"/>
      </w:trPr>
      <w:tc>
        <w:tcPr>
          <w:tcW w:w="5529" w:type="dxa"/>
          <w:vAlign w:val="center"/>
        </w:tcPr>
        <w:p w14:paraId="2BB22716" w14:textId="77777777" w:rsidR="00B77522" w:rsidRPr="00333732" w:rsidRDefault="00B016FE" w:rsidP="00D74519">
          <w:pPr>
            <w:pStyle w:val="Kopf-Fusszeile"/>
            <w:rPr>
              <w:noProof/>
            </w:rPr>
          </w:pPr>
          <w:r>
            <w:rPr>
              <w:noProof/>
            </w:rPr>
            <w:t xml:space="preserve">Abteilung </w:t>
          </w:r>
          <w:r w:rsidR="000C762E">
            <w:rPr>
              <w:noProof/>
            </w:rPr>
            <w:t>Sekundarstufe II / Berufsbildung</w:t>
          </w:r>
        </w:p>
      </w:tc>
      <w:tc>
        <w:tcPr>
          <w:tcW w:w="3078" w:type="dxa"/>
          <w:vAlign w:val="center"/>
        </w:tcPr>
        <w:p w14:paraId="6C923854" w14:textId="77777777" w:rsidR="00B77522" w:rsidRPr="00333732" w:rsidRDefault="00B77522" w:rsidP="00D74519">
          <w:pPr>
            <w:pStyle w:val="Kopf-Fusszeile"/>
          </w:pPr>
        </w:p>
      </w:tc>
      <w:tc>
        <w:tcPr>
          <w:tcW w:w="1072" w:type="dxa"/>
          <w:vAlign w:val="center"/>
        </w:tcPr>
        <w:p w14:paraId="4087E2D8" w14:textId="77777777" w:rsidR="00B77522" w:rsidRPr="00333732" w:rsidRDefault="00A42984" w:rsidP="006978C1">
          <w:pPr>
            <w:pStyle w:val="Kopf-Fusszeile"/>
            <w:jc w:val="right"/>
          </w:pPr>
          <w:r w:rsidRPr="007C163B">
            <w:fldChar w:fldCharType="begin"/>
          </w:r>
          <w:r w:rsidRPr="007C163B">
            <w:instrText>PAGE  \* Arabic  \* MERGEFORMAT</w:instrText>
          </w:r>
          <w:r w:rsidRPr="007C163B">
            <w:fldChar w:fldCharType="separate"/>
          </w:r>
          <w:r w:rsidR="000F35E9" w:rsidRPr="000F35E9">
            <w:rPr>
              <w:noProof/>
              <w:lang w:val="de-DE"/>
            </w:rPr>
            <w:t>1</w:t>
          </w:r>
          <w:r w:rsidRPr="007C163B">
            <w:fldChar w:fldCharType="end"/>
          </w:r>
          <w:r>
            <w:t xml:space="preserve"> </w:t>
          </w:r>
          <w:r>
            <w:rPr>
              <w:lang w:val="de-DE"/>
            </w:rPr>
            <w:t xml:space="preserve">/ </w:t>
          </w:r>
          <w:r w:rsidR="006A47E0">
            <w:fldChar w:fldCharType="begin"/>
          </w:r>
          <w:r w:rsidR="006A47E0">
            <w:instrText>NUMPAGES  \* Arabic  \* MERGEFORMAT</w:instrText>
          </w:r>
          <w:r w:rsidR="006A47E0">
            <w:fldChar w:fldCharType="separate"/>
          </w:r>
          <w:r w:rsidR="000F35E9" w:rsidRPr="000F35E9">
            <w:rPr>
              <w:noProof/>
              <w:lang w:val="de-DE"/>
            </w:rPr>
            <w:t>1</w:t>
          </w:r>
          <w:r w:rsidR="006A47E0">
            <w:rPr>
              <w:noProof/>
              <w:lang w:val="de-DE"/>
            </w:rPr>
            <w:fldChar w:fldCharType="end"/>
          </w:r>
        </w:p>
      </w:tc>
    </w:tr>
  </w:tbl>
  <w:p w14:paraId="4880937A" w14:textId="77777777" w:rsidR="00A81B0C" w:rsidRPr="00B77522" w:rsidRDefault="00A81B0C" w:rsidP="00A457C1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1FD41" w14:textId="77777777" w:rsidR="006E4D8E" w:rsidRDefault="006E4D8E">
      <w:r>
        <w:separator/>
      </w:r>
    </w:p>
  </w:footnote>
  <w:footnote w:type="continuationSeparator" w:id="0">
    <w:p w14:paraId="63001F94" w14:textId="77777777" w:rsidR="006E4D8E" w:rsidRDefault="006E4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D0AEC" w14:textId="77777777" w:rsidR="00A81B0C" w:rsidRPr="00E849BC" w:rsidRDefault="00E849BC" w:rsidP="00E849BC">
    <w:pPr>
      <w:pStyle w:val="Kopfzeile"/>
    </w:pPr>
    <w:r>
      <w:rPr>
        <w:noProof/>
        <w:lang w:eastAsia="de-CH"/>
        <w14:ligatures w14:val="none"/>
      </w:rPr>
      <w:drawing>
        <wp:anchor distT="0" distB="0" distL="114300" distR="114300" simplePos="0" relativeHeight="251663360" behindDoc="0" locked="1" layoutInCell="1" allowOverlap="1" wp14:anchorId="1E33EBBC" wp14:editId="48E74418">
          <wp:simplePos x="0" y="0"/>
          <wp:positionH relativeFrom="page">
            <wp:posOffset>5426075</wp:posOffset>
          </wp:positionH>
          <wp:positionV relativeFrom="page">
            <wp:posOffset>90170</wp:posOffset>
          </wp:positionV>
          <wp:extent cx="1659960" cy="57096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9960" cy="57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38BDC6" w14:textId="77777777" w:rsidR="00897BA1" w:rsidRDefault="00897BA1"/>
  <w:p w14:paraId="4CD53E0E" w14:textId="77777777" w:rsidR="00897BA1" w:rsidRDefault="00897BA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0B18C" w14:textId="77777777" w:rsidR="00A81B0C" w:rsidRPr="00E849BC" w:rsidRDefault="00E849BC" w:rsidP="00E849BC">
    <w:r>
      <w:rPr>
        <w:noProof/>
        <w:lang w:eastAsia="de-CH"/>
        <w14:ligatures w14:val="none"/>
      </w:rPr>
      <w:drawing>
        <wp:anchor distT="0" distB="0" distL="114300" distR="114300" simplePos="0" relativeHeight="251661312" behindDoc="0" locked="1" layoutInCell="1" allowOverlap="1" wp14:anchorId="6B2C1A6B" wp14:editId="15FE6293">
          <wp:simplePos x="0" y="0"/>
          <wp:positionH relativeFrom="page">
            <wp:posOffset>6390640</wp:posOffset>
          </wp:positionH>
          <wp:positionV relativeFrom="page">
            <wp:posOffset>234315</wp:posOffset>
          </wp:positionV>
          <wp:extent cx="687240" cy="96192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240" cy="961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CH"/>
        <w14:ligatures w14:val="none"/>
      </w:rPr>
      <w:drawing>
        <wp:anchor distT="0" distB="0" distL="114300" distR="114300" simplePos="0" relativeHeight="251660288" behindDoc="0" locked="1" layoutInCell="1" allowOverlap="1" wp14:anchorId="5B1863DD" wp14:editId="51BBF38B">
          <wp:simplePos x="0" y="0"/>
          <wp:positionH relativeFrom="page">
            <wp:posOffset>864235</wp:posOffset>
          </wp:positionH>
          <wp:positionV relativeFrom="page">
            <wp:posOffset>234315</wp:posOffset>
          </wp:positionV>
          <wp:extent cx="887760" cy="40212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7760" cy="40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8819E8" w14:textId="77777777" w:rsidR="00897BA1" w:rsidRDefault="00897BA1"/>
  <w:p w14:paraId="7D56AF25" w14:textId="77777777" w:rsidR="00897BA1" w:rsidRDefault="00897B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E64F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rawingGridHorizontalSpacing w:val="181"/>
  <w:drawingGridVerticalSpacing w:val="181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B3A"/>
    <w:rsid w:val="00012DDA"/>
    <w:rsid w:val="00015796"/>
    <w:rsid w:val="00035057"/>
    <w:rsid w:val="0006182B"/>
    <w:rsid w:val="00062452"/>
    <w:rsid w:val="00067BEA"/>
    <w:rsid w:val="00072F3C"/>
    <w:rsid w:val="0007596A"/>
    <w:rsid w:val="000904F6"/>
    <w:rsid w:val="000C5A69"/>
    <w:rsid w:val="000C762E"/>
    <w:rsid w:val="000D42C1"/>
    <w:rsid w:val="000F35E9"/>
    <w:rsid w:val="00153B80"/>
    <w:rsid w:val="001B3DB2"/>
    <w:rsid w:val="001C19DD"/>
    <w:rsid w:val="001C31C9"/>
    <w:rsid w:val="001D7CDC"/>
    <w:rsid w:val="001F2D29"/>
    <w:rsid w:val="002331A3"/>
    <w:rsid w:val="0024130E"/>
    <w:rsid w:val="00243CB7"/>
    <w:rsid w:val="002473EF"/>
    <w:rsid w:val="0025349C"/>
    <w:rsid w:val="00267493"/>
    <w:rsid w:val="002E28B0"/>
    <w:rsid w:val="00306CA0"/>
    <w:rsid w:val="00311CBE"/>
    <w:rsid w:val="00312A5C"/>
    <w:rsid w:val="00347A0C"/>
    <w:rsid w:val="00356696"/>
    <w:rsid w:val="00356B3A"/>
    <w:rsid w:val="003D2104"/>
    <w:rsid w:val="003D21CA"/>
    <w:rsid w:val="004236B4"/>
    <w:rsid w:val="0043006C"/>
    <w:rsid w:val="00472A51"/>
    <w:rsid w:val="00480645"/>
    <w:rsid w:val="004A417E"/>
    <w:rsid w:val="004A495F"/>
    <w:rsid w:val="004E0CDB"/>
    <w:rsid w:val="004F4309"/>
    <w:rsid w:val="00512FF8"/>
    <w:rsid w:val="0054157B"/>
    <w:rsid w:val="0056603E"/>
    <w:rsid w:val="00572B7F"/>
    <w:rsid w:val="005A37DB"/>
    <w:rsid w:val="005B5A17"/>
    <w:rsid w:val="005C2CA1"/>
    <w:rsid w:val="005F4194"/>
    <w:rsid w:val="005F575A"/>
    <w:rsid w:val="00621164"/>
    <w:rsid w:val="00646414"/>
    <w:rsid w:val="006564E8"/>
    <w:rsid w:val="006978C1"/>
    <w:rsid w:val="006A47E0"/>
    <w:rsid w:val="006B1257"/>
    <w:rsid w:val="006C0DB4"/>
    <w:rsid w:val="006D410F"/>
    <w:rsid w:val="006E4D8E"/>
    <w:rsid w:val="006F2423"/>
    <w:rsid w:val="00763BA6"/>
    <w:rsid w:val="007B6EE0"/>
    <w:rsid w:val="0085039E"/>
    <w:rsid w:val="008649F2"/>
    <w:rsid w:val="008763DD"/>
    <w:rsid w:val="00876577"/>
    <w:rsid w:val="008902C2"/>
    <w:rsid w:val="00897BA1"/>
    <w:rsid w:val="008A70F7"/>
    <w:rsid w:val="008B11C0"/>
    <w:rsid w:val="008E1798"/>
    <w:rsid w:val="00945E6D"/>
    <w:rsid w:val="009760B8"/>
    <w:rsid w:val="009765CF"/>
    <w:rsid w:val="009D3F55"/>
    <w:rsid w:val="00A105BD"/>
    <w:rsid w:val="00A320DA"/>
    <w:rsid w:val="00A42984"/>
    <w:rsid w:val="00A457C1"/>
    <w:rsid w:val="00A502AA"/>
    <w:rsid w:val="00A547A2"/>
    <w:rsid w:val="00A81B0C"/>
    <w:rsid w:val="00AA2841"/>
    <w:rsid w:val="00AB355E"/>
    <w:rsid w:val="00AB73FB"/>
    <w:rsid w:val="00AC07F6"/>
    <w:rsid w:val="00AC6FFF"/>
    <w:rsid w:val="00AD7508"/>
    <w:rsid w:val="00AF0691"/>
    <w:rsid w:val="00AF1AD7"/>
    <w:rsid w:val="00B016FE"/>
    <w:rsid w:val="00B02F79"/>
    <w:rsid w:val="00B3258A"/>
    <w:rsid w:val="00B42ACB"/>
    <w:rsid w:val="00B43D8C"/>
    <w:rsid w:val="00B52011"/>
    <w:rsid w:val="00B77522"/>
    <w:rsid w:val="00B84A13"/>
    <w:rsid w:val="00BC6999"/>
    <w:rsid w:val="00BD3AA9"/>
    <w:rsid w:val="00C62C9F"/>
    <w:rsid w:val="00CD5BB3"/>
    <w:rsid w:val="00CF74B7"/>
    <w:rsid w:val="00D01F36"/>
    <w:rsid w:val="00D230AD"/>
    <w:rsid w:val="00D3738E"/>
    <w:rsid w:val="00D438E3"/>
    <w:rsid w:val="00D53A52"/>
    <w:rsid w:val="00D66DD3"/>
    <w:rsid w:val="00D74519"/>
    <w:rsid w:val="00E0472E"/>
    <w:rsid w:val="00E21C66"/>
    <w:rsid w:val="00E25373"/>
    <w:rsid w:val="00E41BBA"/>
    <w:rsid w:val="00E54B6C"/>
    <w:rsid w:val="00E62D4C"/>
    <w:rsid w:val="00E849BC"/>
    <w:rsid w:val="00EB2E62"/>
    <w:rsid w:val="00EC5ED1"/>
    <w:rsid w:val="00EF271F"/>
    <w:rsid w:val="00F06575"/>
    <w:rsid w:val="00F40026"/>
    <w:rsid w:val="00F45889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;"/>
  <w14:docId w14:val="3508548D"/>
  <w15:docId w15:val="{8EF485D4-6DF5-46CB-BBB0-6B5E8457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E1798"/>
    <w:pPr>
      <w:widowControl w:val="0"/>
      <w:spacing w:line="270" w:lineRule="atLeast"/>
    </w:pPr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 w:line="240" w:lineRule="auto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 w:line="240" w:lineRule="auto"/>
      <w:outlineLvl w:val="1"/>
    </w:pPr>
    <w:rPr>
      <w:b/>
      <w:sz w:val="22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 w:val="22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6978C1"/>
    <w:pPr>
      <w:widowControl w:val="0"/>
      <w:spacing w:line="270" w:lineRule="atLeast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pPr>
      <w:spacing w:line="240" w:lineRule="auto"/>
    </w:pPr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qFormat/>
    <w:rsid w:val="00AD750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nhideWhenUsed/>
    <w:rsid w:val="00AD750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 w:line="240" w:lineRule="auto"/>
    </w:pPr>
    <w:rPr>
      <w:iCs/>
      <w:color w:val="auto"/>
      <w:sz w:val="16"/>
      <w:szCs w:val="18"/>
    </w:rPr>
  </w:style>
  <w:style w:type="character" w:styleId="Platzhaltertext">
    <w:name w:val="Placeholder Text"/>
    <w:basedOn w:val="Absatz-Standardschriftart"/>
    <w:uiPriority w:val="99"/>
    <w:semiHidden/>
    <w:rsid w:val="005A37DB"/>
    <w:rPr>
      <w:color w:val="808080"/>
    </w:rPr>
  </w:style>
  <w:style w:type="paragraph" w:styleId="Sprechblasentext">
    <w:name w:val="Balloon Text"/>
    <w:basedOn w:val="Standard"/>
    <w:link w:val="SprechblasentextZchn"/>
    <w:semiHidden/>
    <w:unhideWhenUsed/>
    <w:rsid w:val="000F35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F35E9"/>
    <w:rPr>
      <w:rFonts w:ascii="Segoe UI" w:hAnsi="Segoe UI" w:cs="Segoe UI"/>
      <w:color w:val="000000" w:themeColor="text1"/>
      <w:spacing w:val="2"/>
      <w:sz w:val="18"/>
      <w:szCs w:val="18"/>
      <w:lang w:eastAsia="de-DE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que.erbacher\Desktop\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16bb8abe-675b-4820-ae7b-505564cc0a79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7DE02D3-8EED-491D-B31A-488202F5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blankodokument</Template>
  <TotalTime>0</TotalTime>
  <Pages>1</Pages>
  <Words>209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Pädagogische Hochschule Zürich</Company>
  <LinksUpToDate>false</LinksUpToDate>
  <CharactersWithSpaces>1528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 Erbacher</dc:creator>
  <cp:keywords/>
  <cp:lastModifiedBy>Dominique Erbacher (DER)</cp:lastModifiedBy>
  <cp:revision>48</cp:revision>
  <cp:lastPrinted>2017-09-19T11:34:00Z</cp:lastPrinted>
  <dcterms:created xsi:type="dcterms:W3CDTF">2016-12-15T10:03:00Z</dcterms:created>
  <dcterms:modified xsi:type="dcterms:W3CDTF">2020-01-22T10:03:00Z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