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B8C8" w14:textId="48DC7A14" w:rsidR="00B06B1B" w:rsidRPr="00394D24" w:rsidRDefault="00B06B1B" w:rsidP="00B06B1B">
      <w:pPr>
        <w:pBdr>
          <w:bottom w:val="single" w:sz="4" w:space="1" w:color="auto"/>
        </w:pBdr>
        <w:spacing w:after="120" w:line="280" w:lineRule="atLeast"/>
        <w:rPr>
          <w:rFonts w:cs="Arial"/>
          <w:b/>
          <w:sz w:val="28"/>
          <w:szCs w:val="24"/>
        </w:rPr>
      </w:pPr>
      <w:r w:rsidRPr="00394D24">
        <w:rPr>
          <w:rFonts w:cs="Arial"/>
          <w:b/>
          <w:sz w:val="28"/>
          <w:szCs w:val="24"/>
        </w:rPr>
        <w:t>Bewerbung als Praxislehrperson</w:t>
      </w:r>
      <w:r w:rsidR="001E3902">
        <w:rPr>
          <w:rFonts w:cs="Arial"/>
          <w:b/>
          <w:sz w:val="28"/>
          <w:szCs w:val="24"/>
        </w:rPr>
        <w:t xml:space="preserve"> – </w:t>
      </w:r>
      <w:r w:rsidR="00AB3DEE">
        <w:rPr>
          <w:rFonts w:cs="Arial"/>
          <w:b/>
          <w:sz w:val="28"/>
          <w:szCs w:val="24"/>
        </w:rPr>
        <w:t xml:space="preserve">Abteilung </w:t>
      </w:r>
      <w:r w:rsidR="001E3902">
        <w:rPr>
          <w:rFonts w:cs="Arial"/>
          <w:b/>
          <w:sz w:val="28"/>
          <w:szCs w:val="24"/>
        </w:rPr>
        <w:t>Kindergarten- Unterstufe</w:t>
      </w:r>
    </w:p>
    <w:p w14:paraId="42F990A5" w14:textId="77777777" w:rsidR="00B06B1B" w:rsidRPr="00EF3DFF" w:rsidRDefault="00B06B1B" w:rsidP="00226934">
      <w:pPr>
        <w:spacing w:after="120" w:line="240" w:lineRule="auto"/>
        <w:rPr>
          <w:rFonts w:cs="Arial"/>
          <w:sz w:val="18"/>
          <w:szCs w:val="18"/>
        </w:rPr>
      </w:pPr>
      <w:r w:rsidRPr="00EF3DFF">
        <w:rPr>
          <w:rFonts w:eastAsia="Times New Roman" w:cs="Arial"/>
          <w:sz w:val="18"/>
          <w:szCs w:val="18"/>
        </w:rPr>
        <w:t>Dieses Formular betrifft Lehrpersonen</w:t>
      </w:r>
      <w:r>
        <w:rPr>
          <w:rFonts w:eastAsia="Times New Roman" w:cs="Arial"/>
          <w:sz w:val="18"/>
          <w:szCs w:val="18"/>
        </w:rPr>
        <w:t>,</w:t>
      </w:r>
      <w:r w:rsidRPr="00EF3DFF">
        <w:rPr>
          <w:rFonts w:eastAsia="Times New Roman" w:cs="Arial"/>
          <w:sz w:val="18"/>
          <w:szCs w:val="18"/>
        </w:rPr>
        <w:t xml:space="preserve"> die </w:t>
      </w:r>
      <w:r w:rsidRPr="00EF3DFF">
        <w:rPr>
          <w:rFonts w:eastAsia="Times New Roman" w:cs="Arial"/>
          <w:b/>
          <w:i/>
          <w:iCs/>
          <w:sz w:val="18"/>
          <w:szCs w:val="18"/>
        </w:rPr>
        <w:t>nicht </w:t>
      </w:r>
      <w:r w:rsidRPr="00EF3DFF">
        <w:rPr>
          <w:rFonts w:eastAsia="Times New Roman" w:cs="Arial"/>
          <w:sz w:val="18"/>
          <w:szCs w:val="18"/>
        </w:rPr>
        <w:t>an einer Kooperationss</w:t>
      </w:r>
      <w:r>
        <w:rPr>
          <w:rFonts w:eastAsia="Times New Roman" w:cs="Arial"/>
          <w:sz w:val="18"/>
          <w:szCs w:val="18"/>
        </w:rPr>
        <w:t>chule der PH Zürich tätig sind.</w:t>
      </w:r>
      <w:r w:rsidRPr="00EF3DFF">
        <w:rPr>
          <w:rFonts w:eastAsia="Times New Roman" w:cs="Arial"/>
          <w:sz w:val="18"/>
          <w:szCs w:val="18"/>
        </w:rPr>
        <w:br/>
        <w:t>Lehrpersonen</w:t>
      </w:r>
      <w:r>
        <w:rPr>
          <w:rFonts w:eastAsia="Times New Roman" w:cs="Arial"/>
          <w:sz w:val="18"/>
          <w:szCs w:val="18"/>
        </w:rPr>
        <w:t>,</w:t>
      </w:r>
      <w:r w:rsidRPr="00EF3DFF">
        <w:rPr>
          <w:rFonts w:eastAsia="Times New Roman" w:cs="Arial"/>
          <w:sz w:val="18"/>
          <w:szCs w:val="18"/>
        </w:rPr>
        <w:t xml:space="preserve"> die an einer Kooperationsschule der PH</w:t>
      </w:r>
      <w:r>
        <w:rPr>
          <w:rFonts w:eastAsia="Times New Roman" w:cs="Arial"/>
          <w:sz w:val="18"/>
          <w:szCs w:val="18"/>
        </w:rPr>
        <w:t xml:space="preserve"> Zürich tätig sind, erhalten</w:t>
      </w:r>
      <w:r w:rsidRPr="00EF3DFF">
        <w:rPr>
          <w:rFonts w:eastAsia="Times New Roman" w:cs="Arial"/>
          <w:sz w:val="18"/>
          <w:szCs w:val="18"/>
        </w:rPr>
        <w:t xml:space="preserve"> das entsprechende Formular von Ihrer Kooperationsschulleitung.</w:t>
      </w:r>
      <w:r w:rsidRPr="00EF3DFF">
        <w:rPr>
          <w:rFonts w:cs="Arial"/>
          <w:sz w:val="18"/>
          <w:szCs w:val="18"/>
        </w:rPr>
        <w:t xml:space="preserve"> </w:t>
      </w:r>
    </w:p>
    <w:p w14:paraId="1F698F8C" w14:textId="77777777" w:rsidR="001E3902" w:rsidRPr="001E3902" w:rsidRDefault="001E3902" w:rsidP="00B06B1B">
      <w:pPr>
        <w:pBdr>
          <w:top w:val="single" w:sz="4" w:space="1" w:color="auto"/>
        </w:pBdr>
        <w:spacing w:after="120"/>
        <w:rPr>
          <w:rFonts w:cs="Arial"/>
          <w:b/>
          <w:sz w:val="16"/>
          <w:szCs w:val="16"/>
        </w:rPr>
      </w:pPr>
    </w:p>
    <w:p w14:paraId="519784C6" w14:textId="6D48DD95" w:rsidR="00B06B1B" w:rsidRDefault="00B06B1B" w:rsidP="00B06B1B">
      <w:pPr>
        <w:pBdr>
          <w:top w:val="single" w:sz="4" w:space="1" w:color="auto"/>
        </w:pBdr>
        <w:spacing w:after="120"/>
        <w:rPr>
          <w:rFonts w:cs="Arial"/>
          <w:b/>
        </w:rPr>
      </w:pPr>
      <w:r w:rsidRPr="005C5368">
        <w:rPr>
          <w:rFonts w:cs="Arial"/>
          <w:b/>
        </w:rPr>
        <w:t>Angaben zur Person</w:t>
      </w:r>
    </w:p>
    <w:p w14:paraId="3CCD7E6A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 w:rsidRPr="00E12B43">
        <w:rPr>
          <w:rFonts w:cs="Arial"/>
        </w:rPr>
        <w:t>Vorname</w:t>
      </w:r>
      <w:r>
        <w:rPr>
          <w:rFonts w:cs="Arial"/>
          <w:b/>
        </w:rPr>
        <w:tab/>
      </w:r>
      <w:sdt>
        <w:sdtPr>
          <w:rPr>
            <w:rFonts w:cs="Arial"/>
          </w:rPr>
          <w:id w:val="1757093834"/>
          <w:placeholder>
            <w:docPart w:val="AAC94F7B3CB24C87BBDF5BA941B35CF6"/>
          </w:placeholder>
          <w:showingPlcHdr/>
          <w:text/>
        </w:sdtPr>
        <w:sdtContent>
          <w:r w:rsidR="00F66CC8" w:rsidRPr="00CA16BF">
            <w:rPr>
              <w:rStyle w:val="Platzhaltertext"/>
            </w:rPr>
            <w:t>Klicken Sie hier, um Text einzugeben.</w:t>
          </w:r>
        </w:sdtContent>
      </w:sdt>
      <w:r>
        <w:rPr>
          <w:rFonts w:cs="Arial"/>
        </w:rPr>
        <w:tab/>
        <w:t>Name</w:t>
      </w:r>
      <w:r>
        <w:rPr>
          <w:rFonts w:cs="Arial"/>
        </w:rPr>
        <w:tab/>
      </w:r>
      <w:sdt>
        <w:sdtPr>
          <w:rPr>
            <w:rFonts w:cs="Arial"/>
          </w:rPr>
          <w:id w:val="3861990"/>
          <w:placeholder>
            <w:docPart w:val="D7506914EACE4261ADD076EB07326FC4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32778439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Geburtsdatum</w:t>
      </w:r>
      <w:r>
        <w:rPr>
          <w:rFonts w:cs="Arial"/>
        </w:rPr>
        <w:tab/>
      </w:r>
      <w:sdt>
        <w:sdtPr>
          <w:rPr>
            <w:rFonts w:cs="Arial"/>
          </w:rPr>
          <w:id w:val="1910569009"/>
          <w:placeholder>
            <w:docPart w:val="9AFA567D2ADC4583B999B1BB6BD15F7B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2E183EC6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rPr>
          <w:rFonts w:cs="Arial"/>
        </w:rPr>
      </w:pPr>
    </w:p>
    <w:p w14:paraId="732CF104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  <w:b/>
        </w:rPr>
      </w:pPr>
      <w:r>
        <w:rPr>
          <w:rFonts w:cs="Arial"/>
          <w:b/>
        </w:rPr>
        <w:t>Adresse privat</w:t>
      </w:r>
      <w:r>
        <w:rPr>
          <w:rFonts w:cs="Arial"/>
          <w:b/>
        </w:rPr>
        <w:tab/>
      </w:r>
      <w:r>
        <w:rPr>
          <w:rFonts w:cs="Arial"/>
          <w:b/>
        </w:rPr>
        <w:tab/>
        <w:t>Adresse Schulort</w:t>
      </w:r>
    </w:p>
    <w:p w14:paraId="1E272469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 w:rsidRPr="00E12B43">
        <w:rPr>
          <w:rFonts w:cs="Arial"/>
        </w:rPr>
        <w:t>Strasse</w:t>
      </w:r>
      <w:r>
        <w:rPr>
          <w:rFonts w:cs="Arial"/>
        </w:rPr>
        <w:tab/>
      </w:r>
      <w:sdt>
        <w:sdtPr>
          <w:rPr>
            <w:rFonts w:cs="Arial"/>
          </w:rPr>
          <w:id w:val="-587465127"/>
          <w:placeholder>
            <w:docPart w:val="14A8A3AF69614B46B20DA205FF7C85EB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  <w:t>Schulhaus/KiGa</w:t>
      </w:r>
      <w:r>
        <w:rPr>
          <w:rFonts w:cs="Arial"/>
        </w:rPr>
        <w:tab/>
      </w:r>
      <w:sdt>
        <w:sdtPr>
          <w:rPr>
            <w:rFonts w:cs="Arial"/>
          </w:rPr>
          <w:id w:val="-952640077"/>
          <w:placeholder>
            <w:docPart w:val="0FEF9A789B05406DB9A72341AC2AEC75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5EAC90A8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PLZ/Wohnort</w:t>
      </w:r>
      <w:r>
        <w:rPr>
          <w:rFonts w:cs="Arial"/>
        </w:rPr>
        <w:tab/>
      </w:r>
      <w:sdt>
        <w:sdtPr>
          <w:rPr>
            <w:rFonts w:cs="Arial"/>
          </w:rPr>
          <w:id w:val="-521559343"/>
          <w:placeholder>
            <w:docPart w:val="2AC62A893E7E4FFEA0216D4B34F47679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  <w:t>Strasse</w:t>
      </w:r>
      <w:r>
        <w:rPr>
          <w:rFonts w:cs="Arial"/>
        </w:rPr>
        <w:tab/>
      </w:r>
      <w:sdt>
        <w:sdtPr>
          <w:rPr>
            <w:rFonts w:cs="Arial"/>
          </w:rPr>
          <w:id w:val="-1917160763"/>
          <w:placeholder>
            <w:docPart w:val="59E2D47827A14E33A4D5B341AB8774EE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1D3665EF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Telefon</w:t>
      </w:r>
      <w:r>
        <w:rPr>
          <w:rFonts w:cs="Arial"/>
        </w:rPr>
        <w:tab/>
      </w:r>
      <w:sdt>
        <w:sdtPr>
          <w:rPr>
            <w:rFonts w:cs="Arial"/>
          </w:rPr>
          <w:id w:val="-2135323007"/>
          <w:placeholder>
            <w:docPart w:val="C341BDD87B4E46E589C52E562EDCC227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  <w:t>PLZ / Schulort</w:t>
      </w:r>
      <w:r>
        <w:rPr>
          <w:rFonts w:cs="Arial"/>
        </w:rPr>
        <w:tab/>
      </w:r>
      <w:sdt>
        <w:sdtPr>
          <w:rPr>
            <w:rFonts w:cs="Arial"/>
          </w:rPr>
          <w:id w:val="-1115981724"/>
          <w:placeholder>
            <w:docPart w:val="512D567520064714B659D7535A9E232D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4AF140B0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Mobile</w:t>
      </w:r>
      <w:r>
        <w:rPr>
          <w:rFonts w:cs="Arial"/>
        </w:rPr>
        <w:tab/>
      </w:r>
      <w:sdt>
        <w:sdtPr>
          <w:rPr>
            <w:rFonts w:cs="Arial"/>
          </w:rPr>
          <w:id w:val="-2056920498"/>
          <w:placeholder>
            <w:docPart w:val="280B6E0DF4594EA98C64ACD5DB557379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  <w:t>Telefon</w:t>
      </w:r>
      <w:r>
        <w:rPr>
          <w:rFonts w:cs="Arial"/>
        </w:rPr>
        <w:tab/>
      </w:r>
      <w:sdt>
        <w:sdtPr>
          <w:rPr>
            <w:rFonts w:cs="Arial"/>
          </w:rPr>
          <w:id w:val="1421447217"/>
          <w:placeholder>
            <w:docPart w:val="28EB630BAFB04E85AF521755A805932E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244B88FD" w14:textId="6130293B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E-Mail privat</w:t>
      </w:r>
      <w:r>
        <w:rPr>
          <w:rFonts w:cs="Arial"/>
        </w:rPr>
        <w:tab/>
      </w:r>
      <w:sdt>
        <w:sdtPr>
          <w:rPr>
            <w:rFonts w:cs="Arial"/>
          </w:rPr>
          <w:id w:val="-1843378193"/>
          <w:placeholder>
            <w:docPart w:val="9325B2B5E74F4C179A708C3070C90C12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  <w:t xml:space="preserve">E-Mail </w:t>
      </w:r>
      <w:r w:rsidR="001E3902">
        <w:rPr>
          <w:rFonts w:cs="Arial"/>
        </w:rPr>
        <w:t>(</w:t>
      </w:r>
      <w:r>
        <w:rPr>
          <w:rFonts w:cs="Arial"/>
        </w:rPr>
        <w:t>Schule</w:t>
      </w:r>
      <w:r w:rsidR="001E3902">
        <w:rPr>
          <w:rFonts w:cs="Arial"/>
        </w:rPr>
        <w:t>)</w:t>
      </w:r>
      <w:r>
        <w:rPr>
          <w:rFonts w:cs="Arial"/>
        </w:rPr>
        <w:tab/>
      </w:r>
      <w:sdt>
        <w:sdtPr>
          <w:rPr>
            <w:rFonts w:cs="Arial"/>
          </w:rPr>
          <w:id w:val="-1026256077"/>
          <w:placeholder>
            <w:docPart w:val="08073F6CD2A047F0A0939F495C251B3D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73185861" w14:textId="77777777" w:rsidR="001E3902" w:rsidRDefault="001E3902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  <w:b/>
        </w:rPr>
      </w:pPr>
    </w:p>
    <w:p w14:paraId="3E4E0CED" w14:textId="7F8D8445" w:rsidR="00B06B1B" w:rsidRPr="00E12B43" w:rsidRDefault="00B06B1B" w:rsidP="00B06B1B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  <w:b/>
        </w:rPr>
      </w:pPr>
      <w:r w:rsidRPr="00E12B43">
        <w:rPr>
          <w:rFonts w:cs="Arial"/>
          <w:b/>
        </w:rPr>
        <w:t>Ausbildung</w:t>
      </w:r>
    </w:p>
    <w:p w14:paraId="5352ADA6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Ausbildungsabschluss (Jahr)</w:t>
      </w:r>
      <w:r>
        <w:rPr>
          <w:rFonts w:cs="Arial"/>
        </w:rPr>
        <w:tab/>
      </w:r>
      <w:sdt>
        <w:sdtPr>
          <w:rPr>
            <w:rFonts w:cs="Arial"/>
          </w:rPr>
          <w:id w:val="-2084365646"/>
          <w:placeholder>
            <w:docPart w:val="55986032C4334AAE80C244C967DBB9D7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25DC9E89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Institution</w:t>
      </w:r>
      <w:r>
        <w:rPr>
          <w:rFonts w:cs="Arial"/>
        </w:rPr>
        <w:tab/>
      </w:r>
      <w:r>
        <w:rPr>
          <w:rFonts w:cs="Arial"/>
        </w:rPr>
        <w:tab/>
      </w:r>
      <w:sdt>
        <w:sdtPr>
          <w:rPr>
            <w:rFonts w:cs="Arial"/>
          </w:rPr>
          <w:id w:val="-869999777"/>
          <w:placeholder>
            <w:docPart w:val="C80C64D083AF4434AFCBF3C98E858F59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1BBAB075" w14:textId="1F24E2EE" w:rsidR="0037674D" w:rsidRDefault="0037674D" w:rsidP="0037674D">
      <w:pPr>
        <w:pBdr>
          <w:top w:val="single" w:sz="4" w:space="1" w:color="auto"/>
        </w:pBdr>
        <w:tabs>
          <w:tab w:val="left" w:pos="3261"/>
          <w:tab w:val="left" w:pos="4962"/>
          <w:tab w:val="left" w:pos="6521"/>
        </w:tabs>
        <w:spacing w:line="240" w:lineRule="atLeast"/>
        <w:rPr>
          <w:rFonts w:cs="Arial"/>
        </w:rPr>
      </w:pPr>
      <w:r>
        <w:rPr>
          <w:rFonts w:cs="Arial"/>
        </w:rPr>
        <w:t>Studiengang</w:t>
      </w:r>
      <w:r w:rsidR="00757499" w:rsidRPr="00757499">
        <w:rPr>
          <w:rFonts w:cs="Arial"/>
        </w:rPr>
        <w:t xml:space="preserve"> </w:t>
      </w:r>
      <w:r w:rsidR="00757499">
        <w:rPr>
          <w:rFonts w:cs="Arial"/>
        </w:rPr>
        <w:tab/>
      </w:r>
      <w:sdt>
        <w:sdtPr>
          <w:rPr>
            <w:rFonts w:cs="Arial"/>
          </w:rPr>
          <w:id w:val="269285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6440">
            <w:rPr>
              <w:rFonts w:ascii="MS Gothic" w:eastAsia="MS Gothic" w:hAnsi="MS Gothic" w:cs="Arial" w:hint="eastAsia"/>
            </w:rPr>
            <w:t>☐</w:t>
          </w:r>
        </w:sdtContent>
      </w:sdt>
      <w:r w:rsidR="00757499">
        <w:rPr>
          <w:rFonts w:cs="Arial"/>
        </w:rPr>
        <w:t xml:space="preserve"> </w:t>
      </w:r>
      <w:sdt>
        <w:sdtPr>
          <w:rPr>
            <w:rFonts w:cs="Arial"/>
          </w:rPr>
          <w:id w:val="1483113918"/>
          <w:placeholder>
            <w:docPart w:val="24AD5D062A82104AAD4C86266EA8B58A"/>
          </w:placeholder>
          <w:text/>
        </w:sdtPr>
        <w:sdtContent>
          <w:r>
            <w:rPr>
              <w:rFonts w:cs="Arial"/>
            </w:rPr>
            <w:t>Kindergartenstufe</w:t>
          </w:r>
          <w:r w:rsidRPr="00652DBF">
            <w:rPr>
              <w:rFonts w:cs="Arial"/>
            </w:rPr>
            <w:t xml:space="preserve">    </w:t>
          </w:r>
        </w:sdtContent>
      </w:sdt>
    </w:p>
    <w:p w14:paraId="6410454E" w14:textId="21EE2DA1" w:rsidR="00B06B1B" w:rsidRDefault="0037674D" w:rsidP="0037674D">
      <w:pPr>
        <w:pBdr>
          <w:top w:val="single" w:sz="4" w:space="1" w:color="auto"/>
        </w:pBdr>
        <w:tabs>
          <w:tab w:val="left" w:pos="284"/>
          <w:tab w:val="left" w:pos="2835"/>
          <w:tab w:val="left" w:pos="3119"/>
          <w:tab w:val="left" w:pos="3261"/>
          <w:tab w:val="left" w:pos="4962"/>
          <w:tab w:val="left" w:pos="7088"/>
          <w:tab w:val="left" w:pos="7371"/>
        </w:tabs>
        <w:spacing w:line="240" w:lineRule="atLeas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 w:rsidR="00757499">
        <w:rPr>
          <w:rFonts w:cs="Arial"/>
          <w:b/>
        </w:rPr>
        <w:t xml:space="preserve">     </w:t>
      </w:r>
      <w:r w:rsidR="00757499">
        <w:rPr>
          <w:rFonts w:cs="Arial"/>
        </w:rPr>
        <w:tab/>
      </w:r>
      <w:sdt>
        <w:sdtPr>
          <w:rPr>
            <w:rFonts w:cs="Arial"/>
          </w:rPr>
          <w:id w:val="82624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499">
            <w:rPr>
              <w:rFonts w:ascii="MS Gothic" w:eastAsia="MS Gothic" w:hAnsi="MS Gothic" w:cs="Arial" w:hint="eastAsia"/>
            </w:rPr>
            <w:t>☐</w:t>
          </w:r>
        </w:sdtContent>
      </w:sdt>
      <w:r w:rsidR="00757499">
        <w:rPr>
          <w:rFonts w:cs="Arial"/>
        </w:rPr>
        <w:t xml:space="preserve"> </w:t>
      </w:r>
      <w:sdt>
        <w:sdtPr>
          <w:rPr>
            <w:rFonts w:cs="Arial"/>
          </w:rPr>
          <w:id w:val="1715698151"/>
          <w:placeholder>
            <w:docPart w:val="DFB8A708D6653C4DB90F699C3FF58F72"/>
          </w:placeholder>
          <w:text/>
        </w:sdtPr>
        <w:sdtContent>
          <w:r>
            <w:rPr>
              <w:rFonts w:cs="Arial"/>
            </w:rPr>
            <w:t>Kindergarten- und Unterstufe</w:t>
          </w:r>
          <w:r w:rsidRPr="00652DBF">
            <w:rPr>
              <w:rFonts w:cs="Arial"/>
            </w:rPr>
            <w:t xml:space="preserve">    </w:t>
          </w:r>
        </w:sdtContent>
      </w:sdt>
    </w:p>
    <w:p w14:paraId="5F3FA224" w14:textId="645464F9" w:rsidR="0037674D" w:rsidRDefault="0037674D" w:rsidP="0037674D">
      <w:pPr>
        <w:pBdr>
          <w:top w:val="single" w:sz="4" w:space="1" w:color="auto"/>
        </w:pBdr>
        <w:tabs>
          <w:tab w:val="left" w:pos="1418"/>
          <w:tab w:val="left" w:pos="2977"/>
          <w:tab w:val="left" w:pos="3261"/>
          <w:tab w:val="left" w:pos="6521"/>
        </w:tabs>
        <w:spacing w:line="240" w:lineRule="atLeast"/>
        <w:rPr>
          <w:rFonts w:cs="Arial"/>
          <w:b/>
        </w:rPr>
      </w:pPr>
      <w:r>
        <w:rPr>
          <w:rFonts w:cs="Arial"/>
          <w:b/>
        </w:rPr>
        <w:tab/>
      </w:r>
      <w:r w:rsidR="00757499">
        <w:rPr>
          <w:rFonts w:cs="Arial"/>
          <w:b/>
        </w:rPr>
        <w:tab/>
      </w:r>
      <w:r w:rsidR="00757499">
        <w:rPr>
          <w:rFonts w:cs="Arial"/>
        </w:rPr>
        <w:tab/>
      </w:r>
      <w:sdt>
        <w:sdtPr>
          <w:rPr>
            <w:rFonts w:cs="Arial"/>
          </w:rPr>
          <w:id w:val="-2099012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499">
            <w:rPr>
              <w:rFonts w:ascii="MS Gothic" w:eastAsia="MS Gothic" w:hAnsi="MS Gothic" w:cs="Arial" w:hint="eastAsia"/>
            </w:rPr>
            <w:t>☐</w:t>
          </w:r>
        </w:sdtContent>
      </w:sdt>
      <w:r w:rsidR="00757499">
        <w:rPr>
          <w:rFonts w:cs="Arial"/>
        </w:rPr>
        <w:t xml:space="preserve"> </w:t>
      </w:r>
      <w:sdt>
        <w:sdtPr>
          <w:rPr>
            <w:rFonts w:cs="Arial"/>
          </w:rPr>
          <w:id w:val="-156300172"/>
          <w:placeholder>
            <w:docPart w:val="2603EDB127DA224289F02BA29203241A"/>
          </w:placeholder>
          <w:text/>
        </w:sdtPr>
        <w:sdtContent>
          <w:r>
            <w:rPr>
              <w:rFonts w:cs="Arial"/>
            </w:rPr>
            <w:t>Primarstufe</w:t>
          </w:r>
          <w:r w:rsidRPr="00652DBF">
            <w:rPr>
              <w:rFonts w:cs="Arial"/>
            </w:rPr>
            <w:t xml:space="preserve"> </w:t>
          </w:r>
        </w:sdtContent>
      </w:sdt>
      <w:r>
        <w:rPr>
          <w:rFonts w:cs="Arial"/>
          <w:b/>
        </w:rPr>
        <w:tab/>
      </w:r>
    </w:p>
    <w:p w14:paraId="273C32FE" w14:textId="77777777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2977"/>
          <w:tab w:val="left" w:pos="4962"/>
          <w:tab w:val="left" w:pos="6521"/>
        </w:tabs>
        <w:spacing w:after="120"/>
        <w:rPr>
          <w:rFonts w:cs="Arial"/>
          <w:b/>
        </w:rPr>
      </w:pPr>
      <w:r w:rsidRPr="00E12B43">
        <w:rPr>
          <w:rFonts w:cs="Arial"/>
          <w:b/>
        </w:rPr>
        <w:t>Lehrtätigkeit</w:t>
      </w:r>
    </w:p>
    <w:p w14:paraId="4B7D140A" w14:textId="2AB85436" w:rsidR="00B06B1B" w:rsidRPr="00E12B43" w:rsidRDefault="00B06B1B" w:rsidP="00B06B1B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</w:tabs>
        <w:spacing w:after="120"/>
        <w:rPr>
          <w:rFonts w:cs="Arial"/>
          <w:b/>
        </w:rPr>
      </w:pPr>
      <w:r>
        <w:rPr>
          <w:rFonts w:cs="Arial"/>
        </w:rPr>
        <w:t>Lehrtätigkeit mind. 3 Jahre</w:t>
      </w:r>
      <w:r>
        <w:rPr>
          <w:rFonts w:cs="Arial"/>
        </w:rPr>
        <w:tab/>
      </w:r>
      <w:sdt>
        <w:sdtPr>
          <w:rPr>
            <w:rFonts w:cs="Arial"/>
          </w:rPr>
          <w:id w:val="609856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499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cs="Arial"/>
        </w:rPr>
        <w:t xml:space="preserve"> Ja; seit    </w:t>
      </w:r>
      <w:sdt>
        <w:sdtPr>
          <w:rPr>
            <w:rFonts w:cs="Arial"/>
          </w:rPr>
          <w:id w:val="-1462335433"/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18768E57" w14:textId="5BA8AA1B" w:rsidR="00C213C6" w:rsidRDefault="00C213C6" w:rsidP="00B06B1B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  <w:tab w:val="left" w:pos="8080"/>
        </w:tabs>
        <w:spacing w:after="120"/>
        <w:rPr>
          <w:rFonts w:cs="Arial"/>
        </w:rPr>
      </w:pPr>
      <w:r>
        <w:rPr>
          <w:rFonts w:cs="Arial"/>
        </w:rPr>
        <w:t>Stufe</w:t>
      </w:r>
      <w:r>
        <w:rPr>
          <w:rFonts w:cs="Arial"/>
        </w:rPr>
        <w:tab/>
      </w:r>
      <w:r w:rsidR="00757499">
        <w:rPr>
          <w:rFonts w:cs="Arial"/>
        </w:rPr>
        <w:tab/>
      </w:r>
      <w:sdt>
        <w:sdtPr>
          <w:rPr>
            <w:rFonts w:cs="Arial"/>
          </w:rPr>
          <w:id w:val="-2073802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7499">
            <w:rPr>
              <w:rFonts w:ascii="MS Gothic" w:eastAsia="MS Gothic" w:hAnsi="MS Gothic" w:cs="Arial" w:hint="eastAsia"/>
            </w:rPr>
            <w:t>☐</w:t>
          </w:r>
        </w:sdtContent>
      </w:sdt>
      <w:r w:rsidR="00757499">
        <w:rPr>
          <w:rFonts w:cs="Arial"/>
        </w:rPr>
        <w:t xml:space="preserve"> </w:t>
      </w:r>
      <w:sdt>
        <w:sdtPr>
          <w:rPr>
            <w:rFonts w:cs="Arial"/>
          </w:rPr>
          <w:id w:val="844212916"/>
          <w:placeholder>
            <w:docPart w:val="0545D0917FA9AE46AC7F4022C0A71940"/>
          </w:placeholder>
          <w:text/>
        </w:sdtPr>
        <w:sdtContent>
          <w:r>
            <w:rPr>
              <w:rFonts w:cs="Arial"/>
            </w:rPr>
            <w:t>Unterstufe</w:t>
          </w:r>
          <w:r w:rsidRPr="00652DBF">
            <w:rPr>
              <w:rFonts w:cs="Arial"/>
            </w:rPr>
            <w:t xml:space="preserve">    </w:t>
          </w:r>
        </w:sdtContent>
      </w:sdt>
    </w:p>
    <w:p w14:paraId="761BB46D" w14:textId="77777777" w:rsidR="00FE44F5" w:rsidRDefault="00B06B1B" w:rsidP="00B06B1B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  <w:tab w:val="left" w:pos="8080"/>
        </w:tabs>
        <w:spacing w:after="120"/>
        <w:rPr>
          <w:rFonts w:cs="Arial"/>
        </w:rPr>
      </w:pPr>
      <w:r>
        <w:rPr>
          <w:rFonts w:cs="Arial"/>
        </w:rPr>
        <w:t>Stellenprozent</w:t>
      </w:r>
      <w:r>
        <w:rPr>
          <w:rFonts w:cs="Arial"/>
        </w:rPr>
        <w:tab/>
      </w:r>
    </w:p>
    <w:p w14:paraId="173F56C1" w14:textId="07A8E9BD" w:rsidR="00B06B1B" w:rsidRDefault="00B06B1B" w:rsidP="00B06B1B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  <w:tab w:val="left" w:pos="8080"/>
        </w:tabs>
        <w:spacing w:after="120"/>
        <w:rPr>
          <w:rFonts w:cs="Arial"/>
        </w:rPr>
      </w:pPr>
      <w:r>
        <w:rPr>
          <w:rFonts w:cs="Arial"/>
        </w:rPr>
        <w:tab/>
      </w:r>
      <w:sdt>
        <w:sdtPr>
          <w:rPr>
            <w:rFonts w:cs="Arial"/>
          </w:rPr>
          <w:id w:val="-2043124321"/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12CD36C2" w14:textId="58F70193" w:rsidR="009E60C1" w:rsidRDefault="009E60C1" w:rsidP="009E60C1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  <w:tab w:val="left" w:pos="8080"/>
        </w:tabs>
        <w:spacing w:after="120"/>
        <w:rPr>
          <w:rFonts w:cs="Arial"/>
        </w:rPr>
      </w:pPr>
      <w:r w:rsidRPr="009E60C1">
        <w:rPr>
          <w:rFonts w:cs="Arial"/>
          <w:b/>
        </w:rPr>
        <w:t>Stellenpartner:in</w:t>
      </w:r>
      <w:r>
        <w:rPr>
          <w:rFonts w:cs="Arial"/>
        </w:rPr>
        <w:tab/>
      </w:r>
      <w:sdt>
        <w:sdtPr>
          <w:rPr>
            <w:rFonts w:cs="Arial"/>
          </w:rPr>
          <w:id w:val="-1806770554"/>
          <w:showingPlcHdr/>
          <w:text/>
        </w:sdtPr>
        <w:sdtContent>
          <w:r>
            <w:rPr>
              <w:rFonts w:cs="Arial"/>
            </w:rPr>
            <w:t xml:space="preserve">     </w:t>
          </w:r>
        </w:sdtContent>
      </w:sdt>
    </w:p>
    <w:p w14:paraId="0301B731" w14:textId="2976F042" w:rsidR="009E60C1" w:rsidRDefault="001E3902" w:rsidP="009E60C1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Name</w:t>
      </w:r>
      <w:r w:rsidR="006E22D2">
        <w:rPr>
          <w:rFonts w:cs="Arial"/>
        </w:rPr>
        <w:tab/>
      </w:r>
      <w:sdt>
        <w:sdtPr>
          <w:rPr>
            <w:rFonts w:cs="Arial"/>
          </w:rPr>
          <w:id w:val="185730345"/>
          <w:placeholder>
            <w:docPart w:val="8EAE04FE12DD44C9B9AC2A6A67C78715"/>
          </w:placeholder>
          <w:showingPlcHdr/>
          <w:text/>
        </w:sdtPr>
        <w:sdtContent>
          <w:r w:rsidR="009E60C1" w:rsidRPr="00CA16BF">
            <w:rPr>
              <w:rStyle w:val="Platzhaltertext"/>
            </w:rPr>
            <w:t>Klicken Sie hier, um Text einzugeben.</w:t>
          </w:r>
        </w:sdtContent>
      </w:sdt>
      <w:r w:rsidR="009E60C1">
        <w:rPr>
          <w:rFonts w:cs="Arial"/>
        </w:rPr>
        <w:tab/>
      </w:r>
      <w:r w:rsidR="006E22D2">
        <w:rPr>
          <w:rFonts w:cs="Arial"/>
        </w:rPr>
        <w:t>Vorn</w:t>
      </w:r>
      <w:r w:rsidR="009E60C1">
        <w:rPr>
          <w:rFonts w:cs="Arial"/>
        </w:rPr>
        <w:t>ame</w:t>
      </w:r>
      <w:r w:rsidR="009E60C1">
        <w:rPr>
          <w:rFonts w:cs="Arial"/>
        </w:rPr>
        <w:tab/>
      </w:r>
      <w:sdt>
        <w:sdtPr>
          <w:rPr>
            <w:rFonts w:cs="Arial"/>
          </w:rPr>
          <w:id w:val="1031308446"/>
          <w:placeholder>
            <w:docPart w:val="87914AC8E5A44F44B798B6E6642EA4FF"/>
          </w:placeholder>
          <w:showingPlcHdr/>
          <w:text/>
        </w:sdtPr>
        <w:sdtContent>
          <w:r w:rsidR="009E60C1"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4FB2A7A9" w14:textId="0E9B6ADB" w:rsidR="001E3902" w:rsidRDefault="001E3902" w:rsidP="001E3902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cs="Arial"/>
        </w:rPr>
      </w:pPr>
      <w:r>
        <w:rPr>
          <w:rFonts w:cs="Arial"/>
        </w:rPr>
        <w:t>Geburtsdatum</w:t>
      </w:r>
      <w:r>
        <w:rPr>
          <w:rFonts w:cs="Arial"/>
        </w:rPr>
        <w:tab/>
      </w:r>
      <w:sdt>
        <w:sdtPr>
          <w:rPr>
            <w:rFonts w:cs="Arial"/>
          </w:rPr>
          <w:id w:val="-2144648555"/>
          <w:placeholder>
            <w:docPart w:val="E103C4C9C2BD448B909487D8B0BCDDE9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</w:r>
      <w:r w:rsidR="006E22D2">
        <w:rPr>
          <w:rFonts w:cs="Arial"/>
        </w:rPr>
        <w:t>E-Mail</w:t>
      </w:r>
      <w:r w:rsidR="006E22D2">
        <w:rPr>
          <w:rFonts w:cs="Arial"/>
        </w:rPr>
        <w:tab/>
      </w:r>
      <w:sdt>
        <w:sdtPr>
          <w:rPr>
            <w:rFonts w:cs="Arial"/>
          </w:rPr>
          <w:id w:val="1363007031"/>
          <w:placeholder>
            <w:docPart w:val="33063125823643D7B480F72F1D8BE9ED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21F05499" w14:textId="00FA9490" w:rsidR="009E60C1" w:rsidRDefault="001E3902" w:rsidP="00B06B1B">
      <w:pPr>
        <w:pBdr>
          <w:bottom w:val="single" w:sz="4" w:space="1" w:color="auto"/>
        </w:pBdr>
        <w:spacing w:before="120" w:after="120"/>
        <w:rPr>
          <w:rFonts w:cs="Arial"/>
          <w:b/>
        </w:rPr>
      </w:pPr>
      <w:r w:rsidRPr="00E12B43">
        <w:rPr>
          <w:rFonts w:cs="Arial"/>
        </w:rPr>
        <w:t>Strasse</w:t>
      </w:r>
      <w:r>
        <w:rPr>
          <w:rFonts w:cs="Arial"/>
        </w:rPr>
        <w:tab/>
      </w:r>
      <w:r>
        <w:rPr>
          <w:rFonts w:cs="Arial"/>
        </w:rPr>
        <w:tab/>
      </w:r>
      <w:sdt>
        <w:sdtPr>
          <w:rPr>
            <w:rFonts w:cs="Arial"/>
          </w:rPr>
          <w:id w:val="-1432197322"/>
          <w:placeholder>
            <w:docPart w:val="4B94EC9683AE4FD688957CDB1BA7EF2E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  <w:r>
        <w:rPr>
          <w:rFonts w:cs="Arial"/>
        </w:rPr>
        <w:tab/>
        <w:t>PLZ/Wohnort</w:t>
      </w:r>
      <w:r w:rsidR="006E22D2">
        <w:rPr>
          <w:rFonts w:cs="Arial"/>
        </w:rPr>
        <w:tab/>
      </w:r>
      <w:sdt>
        <w:sdtPr>
          <w:rPr>
            <w:rFonts w:cs="Arial"/>
          </w:rPr>
          <w:id w:val="-698941495"/>
          <w:placeholder>
            <w:docPart w:val="EECDFC8DC5884598877C424CF31955AA"/>
          </w:placeholder>
          <w:showingPlcHdr/>
          <w:text/>
        </w:sdtPr>
        <w:sdtContent>
          <w:r w:rsidRPr="00744EB8">
            <w:rPr>
              <w:rStyle w:val="Platzhaltertext"/>
              <w:rFonts w:cs="Arial"/>
              <w:sz w:val="18"/>
            </w:rPr>
            <w:t>Klicken Sie hier, um Text einzugeben.</w:t>
          </w:r>
        </w:sdtContent>
      </w:sdt>
    </w:p>
    <w:p w14:paraId="0581C9BD" w14:textId="77777777" w:rsidR="009E60C1" w:rsidRDefault="009E60C1" w:rsidP="00B06B1B">
      <w:pPr>
        <w:pBdr>
          <w:bottom w:val="single" w:sz="4" w:space="1" w:color="auto"/>
        </w:pBdr>
        <w:spacing w:before="120" w:after="120"/>
        <w:rPr>
          <w:rFonts w:cs="Arial"/>
          <w:b/>
        </w:rPr>
      </w:pPr>
    </w:p>
    <w:p w14:paraId="1F87411A" w14:textId="77777777" w:rsidR="00B06B1B" w:rsidRDefault="00B06B1B" w:rsidP="00B06B1B">
      <w:pPr>
        <w:spacing w:after="120"/>
        <w:rPr>
          <w:rFonts w:cs="Arial"/>
          <w:b/>
        </w:rPr>
      </w:pPr>
      <w:r>
        <w:rPr>
          <w:rFonts w:cs="Arial"/>
          <w:b/>
        </w:rPr>
        <w:t>Einverständnis der Schulleitung:</w:t>
      </w:r>
    </w:p>
    <w:tbl>
      <w:tblPr>
        <w:tblStyle w:val="Tabellenraster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1559"/>
        <w:gridCol w:w="426"/>
        <w:gridCol w:w="2693"/>
        <w:gridCol w:w="3575"/>
      </w:tblGrid>
      <w:tr w:rsidR="00B06B1B" w14:paraId="3FD6B707" w14:textId="77777777" w:rsidTr="00C213C6">
        <w:tc>
          <w:tcPr>
            <w:tcW w:w="1384" w:type="dxa"/>
          </w:tcPr>
          <w:p w14:paraId="22D93E8A" w14:textId="77777777" w:rsidR="00B06B1B" w:rsidRDefault="00B06B1B" w:rsidP="00C213C6">
            <w:pPr>
              <w:ind w:right="-1951"/>
              <w:rPr>
                <w:rFonts w:cs="Arial"/>
              </w:rPr>
            </w:pPr>
            <w:r>
              <w:rPr>
                <w:rFonts w:cs="Arial"/>
              </w:rPr>
              <w:t>Datum:</w:t>
            </w:r>
            <w:r w:rsidR="00C213C6">
              <w:rPr>
                <w:rFonts w:cs="Arial"/>
              </w:rPr>
              <w:t xml:space="preserve"> </w:t>
            </w:r>
            <w:r w:rsidR="00C213C6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C213C6">
              <w:rPr>
                <w:rFonts w:cs="Arial"/>
              </w:rPr>
              <w:instrText xml:space="preserve"> FORMTEXT </w:instrText>
            </w:r>
            <w:r w:rsidR="00C213C6">
              <w:rPr>
                <w:rFonts w:cs="Arial"/>
              </w:rPr>
            </w:r>
            <w:r w:rsidR="00C213C6">
              <w:rPr>
                <w:rFonts w:cs="Arial"/>
              </w:rPr>
              <w:fldChar w:fldCharType="separate"/>
            </w:r>
            <w:r w:rsidR="00C213C6">
              <w:rPr>
                <w:rFonts w:cs="Arial"/>
                <w:noProof/>
              </w:rPr>
              <w:t> </w:t>
            </w:r>
            <w:r w:rsidR="00C213C6">
              <w:rPr>
                <w:rFonts w:cs="Arial"/>
                <w:noProof/>
              </w:rPr>
              <w:t> </w:t>
            </w:r>
            <w:r w:rsidR="00C213C6">
              <w:rPr>
                <w:rFonts w:cs="Arial"/>
                <w:noProof/>
              </w:rPr>
              <w:t> </w:t>
            </w:r>
            <w:r w:rsidR="00C213C6">
              <w:rPr>
                <w:rFonts w:cs="Arial"/>
                <w:noProof/>
              </w:rPr>
              <w:t> </w:t>
            </w:r>
            <w:r w:rsidR="00C213C6">
              <w:rPr>
                <w:rFonts w:cs="Arial"/>
                <w:noProof/>
              </w:rPr>
              <w:t> </w:t>
            </w:r>
            <w:r w:rsidR="00C213C6">
              <w:rPr>
                <w:rFonts w:cs="Arial"/>
              </w:rPr>
              <w:fldChar w:fldCharType="end"/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341018A" w14:textId="77777777" w:rsidR="00B06B1B" w:rsidRDefault="00B06B1B" w:rsidP="00EF429D">
            <w:pPr>
              <w:rPr>
                <w:rFonts w:cs="Arial"/>
              </w:rPr>
            </w:pPr>
          </w:p>
        </w:tc>
        <w:tc>
          <w:tcPr>
            <w:tcW w:w="426" w:type="dxa"/>
          </w:tcPr>
          <w:p w14:paraId="6FE4B098" w14:textId="77777777" w:rsidR="00B06B1B" w:rsidRDefault="00B06B1B" w:rsidP="00EF429D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3357B088" w14:textId="77777777" w:rsidR="00B06B1B" w:rsidRDefault="00B06B1B" w:rsidP="00C213C6">
            <w:pPr>
              <w:ind w:left="-115"/>
              <w:rPr>
                <w:rFonts w:cs="Arial"/>
              </w:rPr>
            </w:pPr>
            <w:r>
              <w:rPr>
                <w:rFonts w:cs="Arial"/>
              </w:rPr>
              <w:t>Unterschrift / Stempel: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1C1ECF" w14:textId="77777777" w:rsidR="00B06B1B" w:rsidRDefault="00B06B1B" w:rsidP="00EF429D">
            <w:pPr>
              <w:rPr>
                <w:rFonts w:cs="Arial"/>
              </w:rPr>
            </w:pPr>
          </w:p>
        </w:tc>
      </w:tr>
    </w:tbl>
    <w:p w14:paraId="2B385A7D" w14:textId="77777777" w:rsidR="00B06B1B" w:rsidRPr="00950317" w:rsidRDefault="00B06B1B" w:rsidP="00B06B1B">
      <w:pPr>
        <w:tabs>
          <w:tab w:val="left" w:pos="4253"/>
        </w:tabs>
        <w:rPr>
          <w:rFonts w:cs="Arial"/>
          <w:sz w:val="2"/>
        </w:rPr>
      </w:pPr>
    </w:p>
    <w:p w14:paraId="55CE4EE1" w14:textId="1FE59F5A" w:rsidR="00B06B1B" w:rsidRDefault="00B06B1B" w:rsidP="00B06B1B">
      <w:pPr>
        <w:tabs>
          <w:tab w:val="left" w:pos="5670"/>
        </w:tabs>
        <w:rPr>
          <w:rFonts w:cs="Arial"/>
        </w:rPr>
      </w:pPr>
      <w:r w:rsidRPr="00950317">
        <w:rPr>
          <w:rFonts w:cs="Arial"/>
          <w:b/>
        </w:rPr>
        <w:t>Bewerbung komplett mit Stundenplan und Motivationsschreiben</w:t>
      </w:r>
      <w:r>
        <w:rPr>
          <w:rFonts w:cs="Arial"/>
          <w:b/>
        </w:rPr>
        <w:t xml:space="preserve"> </w:t>
      </w:r>
      <w:r w:rsidRPr="00950317">
        <w:rPr>
          <w:rFonts w:cs="Arial"/>
          <w:b/>
        </w:rPr>
        <w:t>(siehe Seite 2)</w:t>
      </w:r>
      <w:r w:rsidRPr="000F1FC2">
        <w:rPr>
          <w:rFonts w:cs="Arial"/>
        </w:rPr>
        <w:t xml:space="preserve"> </w:t>
      </w:r>
      <w:r w:rsidR="00FE44F5">
        <w:rPr>
          <w:rFonts w:cs="Arial"/>
        </w:rPr>
        <w:t>einreichen.</w:t>
      </w:r>
    </w:p>
    <w:p w14:paraId="6D30CB84" w14:textId="62141DE1" w:rsidR="00FE44F5" w:rsidRDefault="00FE44F5" w:rsidP="00D42156">
      <w:pPr>
        <w:tabs>
          <w:tab w:val="left" w:pos="5670"/>
        </w:tabs>
        <w:rPr>
          <w:rFonts w:cs="Arial"/>
        </w:rPr>
      </w:pPr>
      <w:r w:rsidRPr="00950317">
        <w:rPr>
          <w:rFonts w:cs="Arial"/>
          <w:b/>
        </w:rPr>
        <w:lastRenderedPageBreak/>
        <w:t>Bewerbung komplett mit Stundenplan und Motivationsschreiben</w:t>
      </w:r>
      <w:r w:rsidR="006B6440">
        <w:rPr>
          <w:rFonts w:cs="Arial"/>
          <w:b/>
        </w:rPr>
        <w:t xml:space="preserve"> </w:t>
      </w:r>
      <w:r w:rsidR="00D42156">
        <w:rPr>
          <w:rFonts w:cs="Arial"/>
          <w:b/>
        </w:rPr>
        <w:t xml:space="preserve">per Scan einreichen bei: </w:t>
      </w:r>
      <w:r w:rsidR="00D42156">
        <w:rPr>
          <w:rFonts w:cs="Arial"/>
        </w:rPr>
        <w:br/>
      </w:r>
      <w:r w:rsidR="00D42156" w:rsidRPr="00D42156">
        <w:rPr>
          <w:rFonts w:cs="Arial"/>
        </w:rPr>
        <w:t>berufspraxis.eingangsstufe@phzh.ch</w:t>
      </w:r>
    </w:p>
    <w:p w14:paraId="0969C040" w14:textId="77777777" w:rsidR="00FE44F5" w:rsidRDefault="00FE44F5" w:rsidP="001E3902">
      <w:pPr>
        <w:tabs>
          <w:tab w:val="left" w:pos="5670"/>
        </w:tabs>
        <w:rPr>
          <w:rFonts w:cs="Arial"/>
        </w:rPr>
      </w:pPr>
    </w:p>
    <w:p w14:paraId="790AE778" w14:textId="77777777" w:rsidR="00FE44F5" w:rsidRDefault="00FE44F5" w:rsidP="001E3902">
      <w:pPr>
        <w:tabs>
          <w:tab w:val="left" w:pos="5670"/>
        </w:tabs>
        <w:rPr>
          <w:rFonts w:cs="Arial"/>
        </w:rPr>
      </w:pPr>
    </w:p>
    <w:p w14:paraId="7F0243AE" w14:textId="77777777" w:rsidR="00FE44F5" w:rsidRDefault="00FE44F5" w:rsidP="001E3902">
      <w:pPr>
        <w:tabs>
          <w:tab w:val="left" w:pos="5670"/>
        </w:tabs>
        <w:rPr>
          <w:rFonts w:cs="Arial"/>
        </w:rPr>
      </w:pPr>
    </w:p>
    <w:p w14:paraId="43FCD7C2" w14:textId="325EEEF7" w:rsidR="00B06B1B" w:rsidRPr="00B67E88" w:rsidRDefault="00B06B1B" w:rsidP="001E3902">
      <w:pPr>
        <w:tabs>
          <w:tab w:val="left" w:pos="5670"/>
        </w:tabs>
        <w:rPr>
          <w:rFonts w:cs="Arial"/>
        </w:rPr>
      </w:pPr>
      <w:r w:rsidRPr="00B67E88">
        <w:rPr>
          <w:rFonts w:cs="Arial"/>
        </w:rPr>
        <w:t>Folgende Angaben sind Bestandteil des Gesprächs im Anschluss an die besuchten Schulstunden:</w:t>
      </w:r>
    </w:p>
    <w:p w14:paraId="55EE0956" w14:textId="77777777" w:rsidR="00B06B1B" w:rsidRPr="00B67E88" w:rsidRDefault="00B06B1B" w:rsidP="00B06B1B">
      <w:pPr>
        <w:spacing w:before="120" w:after="120" w:line="280" w:lineRule="atLeast"/>
        <w:rPr>
          <w:rFonts w:cs="Arial"/>
          <w:b/>
        </w:rPr>
      </w:pPr>
      <w:r w:rsidRPr="00B67E88">
        <w:rPr>
          <w:rFonts w:cs="Arial"/>
          <w:b/>
        </w:rPr>
        <w:t>Motivation</w:t>
      </w:r>
    </w:p>
    <w:p w14:paraId="27E91C9C" w14:textId="77777777" w:rsidR="00B06B1B" w:rsidRDefault="00B06B1B" w:rsidP="00B06B1B">
      <w:pPr>
        <w:spacing w:after="120" w:line="280" w:lineRule="atLeast"/>
        <w:rPr>
          <w:rFonts w:cs="Arial"/>
        </w:rPr>
      </w:pPr>
      <w:r>
        <w:rPr>
          <w:rFonts w:cs="Arial"/>
        </w:rPr>
        <w:t>Weshalb bewerben Sie sich als Praxislehrperson?</w:t>
      </w:r>
    </w:p>
    <w:sdt>
      <w:sdtPr>
        <w:rPr>
          <w:rFonts w:cs="Arial"/>
        </w:rPr>
        <w:id w:val="-24646651"/>
        <w:showingPlcHdr/>
        <w:text/>
      </w:sdtPr>
      <w:sdtContent>
        <w:p w14:paraId="34FB4385" w14:textId="77777777" w:rsidR="00B06B1B" w:rsidRDefault="00B06B1B" w:rsidP="00B06B1B">
          <w:pPr>
            <w:tabs>
              <w:tab w:val="left" w:pos="4962"/>
            </w:tabs>
            <w:rPr>
              <w:rFonts w:cs="Arial"/>
            </w:rPr>
          </w:pPr>
          <w:r w:rsidRPr="00201437">
            <w:rPr>
              <w:rStyle w:val="Platzhaltertext"/>
              <w:rFonts w:cs="Arial"/>
            </w:rPr>
            <w:t>Klicken Sie hier, um Text einzugeben.</w:t>
          </w:r>
        </w:p>
      </w:sdtContent>
    </w:sdt>
    <w:p w14:paraId="265A1DA9" w14:textId="77777777" w:rsidR="00B06B1B" w:rsidRDefault="00B06B1B" w:rsidP="00B06B1B">
      <w:pPr>
        <w:tabs>
          <w:tab w:val="left" w:pos="4962"/>
        </w:tabs>
        <w:rPr>
          <w:rFonts w:cs="Arial"/>
        </w:rPr>
      </w:pPr>
    </w:p>
    <w:p w14:paraId="6A3095CA" w14:textId="77777777" w:rsidR="00B06B1B" w:rsidRDefault="00B06B1B" w:rsidP="00B06B1B">
      <w:pPr>
        <w:tabs>
          <w:tab w:val="left" w:pos="4962"/>
        </w:tabs>
        <w:rPr>
          <w:rFonts w:cs="Arial"/>
        </w:rPr>
      </w:pPr>
    </w:p>
    <w:p w14:paraId="64EF4577" w14:textId="77777777" w:rsidR="00B06B1B" w:rsidRPr="009E79E5" w:rsidRDefault="00B06B1B" w:rsidP="00B06B1B">
      <w:pPr>
        <w:spacing w:after="120" w:line="280" w:lineRule="atLeast"/>
        <w:rPr>
          <w:rFonts w:cs="Arial"/>
          <w:b/>
        </w:rPr>
      </w:pPr>
      <w:r>
        <w:rPr>
          <w:rFonts w:cs="Arial"/>
          <w:b/>
        </w:rPr>
        <w:t>Zusammenarbeit mit Studierenden</w:t>
      </w:r>
    </w:p>
    <w:p w14:paraId="4A48D353" w14:textId="77777777" w:rsidR="00B06B1B" w:rsidRPr="00B67E88" w:rsidRDefault="00B06B1B" w:rsidP="00B06B1B">
      <w:pPr>
        <w:spacing w:after="120" w:line="280" w:lineRule="atLeast"/>
        <w:rPr>
          <w:rFonts w:cs="Arial"/>
        </w:rPr>
      </w:pPr>
      <w:r>
        <w:rPr>
          <w:rFonts w:cs="Arial"/>
        </w:rPr>
        <w:t xml:space="preserve">Wie stellen Sie sich die </w:t>
      </w:r>
      <w:r w:rsidRPr="00B67E88">
        <w:rPr>
          <w:rFonts w:cs="Arial"/>
        </w:rPr>
        <w:t>Zusa</w:t>
      </w:r>
      <w:r>
        <w:rPr>
          <w:rFonts w:cs="Arial"/>
        </w:rPr>
        <w:t>mmenarbeit mit Studierenden vor?</w:t>
      </w:r>
    </w:p>
    <w:sdt>
      <w:sdtPr>
        <w:rPr>
          <w:rFonts w:cs="Arial"/>
        </w:rPr>
        <w:id w:val="1158503111"/>
        <w:showingPlcHdr/>
        <w:text/>
      </w:sdtPr>
      <w:sdtContent>
        <w:p w14:paraId="66E002F9" w14:textId="77777777" w:rsidR="00B06B1B" w:rsidRDefault="00B06B1B" w:rsidP="00B06B1B">
          <w:pPr>
            <w:tabs>
              <w:tab w:val="left" w:pos="4962"/>
            </w:tabs>
            <w:rPr>
              <w:rFonts w:cs="Arial"/>
            </w:rPr>
          </w:pPr>
          <w:r w:rsidRPr="00201437">
            <w:rPr>
              <w:rStyle w:val="Platzhaltertext"/>
              <w:rFonts w:cs="Arial"/>
            </w:rPr>
            <w:t>Klicken Sie hier, um Text einzugeben.</w:t>
          </w:r>
        </w:p>
      </w:sdtContent>
    </w:sdt>
    <w:p w14:paraId="3ADEF2E8" w14:textId="77777777" w:rsidR="00B06B1B" w:rsidRDefault="00B06B1B" w:rsidP="00B06B1B">
      <w:pPr>
        <w:tabs>
          <w:tab w:val="left" w:pos="4962"/>
        </w:tabs>
        <w:rPr>
          <w:rFonts w:cs="Arial"/>
        </w:rPr>
      </w:pPr>
    </w:p>
    <w:p w14:paraId="16199011" w14:textId="77777777" w:rsidR="00B06B1B" w:rsidRDefault="00B06B1B" w:rsidP="00B06B1B">
      <w:pPr>
        <w:tabs>
          <w:tab w:val="left" w:pos="4962"/>
        </w:tabs>
        <w:rPr>
          <w:rFonts w:cs="Arial"/>
        </w:rPr>
      </w:pPr>
    </w:p>
    <w:p w14:paraId="6DB89139" w14:textId="77777777" w:rsidR="00B06B1B" w:rsidRPr="00B67E88" w:rsidRDefault="00B06B1B" w:rsidP="00B06B1B">
      <w:pPr>
        <w:spacing w:after="120" w:line="280" w:lineRule="atLeast"/>
        <w:rPr>
          <w:rFonts w:cs="Arial"/>
          <w:b/>
        </w:rPr>
      </w:pPr>
      <w:r>
        <w:rPr>
          <w:rFonts w:cs="Arial"/>
          <w:b/>
        </w:rPr>
        <w:t>Persönliche Stärken</w:t>
      </w:r>
    </w:p>
    <w:p w14:paraId="5CA8289F" w14:textId="77777777" w:rsidR="00B06B1B" w:rsidRPr="00B67E88" w:rsidRDefault="00B06B1B" w:rsidP="00B06B1B">
      <w:pPr>
        <w:spacing w:after="120" w:line="280" w:lineRule="atLeast"/>
        <w:rPr>
          <w:rFonts w:cs="Arial"/>
        </w:rPr>
      </w:pPr>
      <w:r>
        <w:rPr>
          <w:rFonts w:cs="Arial"/>
        </w:rPr>
        <w:t>Welche Aspekte des Lehrberufs würden Sie als Ihre besondere Stärke bezeichnen? Inwiefern eröffnen diese den Studierenden wertvolle Lerngelegenheiten?</w:t>
      </w:r>
    </w:p>
    <w:sdt>
      <w:sdtPr>
        <w:rPr>
          <w:rFonts w:cs="Arial"/>
        </w:rPr>
        <w:id w:val="-160010494"/>
        <w:showingPlcHdr/>
        <w:text/>
      </w:sdtPr>
      <w:sdtContent>
        <w:p w14:paraId="3A2B51C6" w14:textId="77777777" w:rsidR="00A31202" w:rsidRDefault="00A31202" w:rsidP="00A31202">
          <w:pPr>
            <w:tabs>
              <w:tab w:val="left" w:pos="4962"/>
            </w:tabs>
            <w:rPr>
              <w:rFonts w:cs="Arial"/>
            </w:rPr>
          </w:pPr>
          <w:r w:rsidRPr="00201437">
            <w:rPr>
              <w:rStyle w:val="Platzhaltertext"/>
              <w:rFonts w:cs="Arial"/>
            </w:rPr>
            <w:t>Klicken Sie hier, um Text einzugeben.</w:t>
          </w:r>
        </w:p>
      </w:sdtContent>
    </w:sdt>
    <w:p w14:paraId="2AECF5FE" w14:textId="77777777" w:rsidR="006765BC" w:rsidRPr="00B93676" w:rsidRDefault="006765BC" w:rsidP="00B93676"/>
    <w:sectPr w:rsidR="006765BC" w:rsidRPr="00B93676" w:rsidSect="001E39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2268" w:right="816" w:bottom="1474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B659E" w14:textId="77777777" w:rsidR="00F4548C" w:rsidRDefault="00F4548C">
      <w:r>
        <w:separator/>
      </w:r>
    </w:p>
  </w:endnote>
  <w:endnote w:type="continuationSeparator" w:id="0">
    <w:p w14:paraId="79357A43" w14:textId="77777777" w:rsidR="00F4548C" w:rsidRDefault="00F4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0750" w14:textId="77777777" w:rsidR="0028039B" w:rsidRDefault="0028039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2AB830B4" w14:textId="77777777" w:rsidTr="006F2423">
      <w:trPr>
        <w:trHeight w:val="284"/>
      </w:trPr>
      <w:tc>
        <w:tcPr>
          <w:tcW w:w="5529" w:type="dxa"/>
        </w:tcPr>
        <w:p w14:paraId="43E443DE" w14:textId="77777777" w:rsidR="00072F3C" w:rsidRPr="00F833F4" w:rsidRDefault="00F833F4" w:rsidP="00072F3C">
          <w:pPr>
            <w:pStyle w:val="Kopf-Fusszeile"/>
            <w:rPr>
              <w:noProof/>
              <w:szCs w:val="16"/>
            </w:rPr>
          </w:pPr>
          <w:hyperlink r:id="rId1" w:history="1">
            <w:r w:rsidRPr="00F833F4">
              <w:rPr>
                <w:rStyle w:val="Hyperlink"/>
                <w:color w:val="auto"/>
                <w:sz w:val="16"/>
                <w:szCs w:val="16"/>
              </w:rPr>
              <w:t>berufspraxis.eingangsstufe@phzh.ch</w:t>
            </w:r>
          </w:hyperlink>
        </w:p>
        <w:p w14:paraId="270C81ED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25E1389E" w14:textId="77777777" w:rsidR="00B77522" w:rsidRPr="00333732" w:rsidRDefault="00B77522" w:rsidP="00072F3C">
          <w:pPr>
            <w:pStyle w:val="Kopf-Fusszeile"/>
          </w:pPr>
        </w:p>
      </w:tc>
      <w:tc>
        <w:tcPr>
          <w:tcW w:w="1072" w:type="dxa"/>
        </w:tcPr>
        <w:p w14:paraId="4C45BEDE" w14:textId="77777777" w:rsidR="00B77522" w:rsidRPr="00333732" w:rsidRDefault="00072F3C" w:rsidP="006F2423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226934" w:rsidRPr="00226934">
            <w:rPr>
              <w:noProof/>
              <w:lang w:val="de-DE"/>
            </w:rPr>
            <w:t>2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226934" w:rsidRPr="00226934">
              <w:rPr>
                <w:noProof/>
                <w:lang w:val="de-DE"/>
              </w:rPr>
              <w:t>2</w:t>
            </w:r>
          </w:fldSimple>
        </w:p>
      </w:tc>
    </w:tr>
  </w:tbl>
  <w:p w14:paraId="77312C00" w14:textId="77777777" w:rsidR="00A81B0C" w:rsidRPr="00B77522" w:rsidRDefault="00A81B0C" w:rsidP="006F2423">
    <w:pPr>
      <w:pStyle w:val="Kopf-Fuss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003E8016" w14:textId="77777777" w:rsidTr="006F2423">
      <w:trPr>
        <w:trHeight w:val="284"/>
      </w:trPr>
      <w:tc>
        <w:tcPr>
          <w:tcW w:w="5529" w:type="dxa"/>
        </w:tcPr>
        <w:p w14:paraId="47B4227A" w14:textId="77777777" w:rsidR="00B77522" w:rsidRPr="00F833F4" w:rsidRDefault="00F833F4" w:rsidP="006F2423">
          <w:pPr>
            <w:pStyle w:val="Kopf-Fusszeile"/>
            <w:rPr>
              <w:szCs w:val="16"/>
            </w:rPr>
          </w:pPr>
          <w:hyperlink r:id="rId1" w:history="1">
            <w:r w:rsidRPr="00F833F4">
              <w:rPr>
                <w:rStyle w:val="Hyperlink"/>
                <w:color w:val="auto"/>
                <w:sz w:val="16"/>
                <w:szCs w:val="16"/>
              </w:rPr>
              <w:t>berufspraxis.eingangsstufe@phzh.ch</w:t>
            </w:r>
          </w:hyperlink>
        </w:p>
      </w:tc>
      <w:tc>
        <w:tcPr>
          <w:tcW w:w="3078" w:type="dxa"/>
        </w:tcPr>
        <w:p w14:paraId="649B81A1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3CC8D920" w14:textId="77777777" w:rsidR="00B77522" w:rsidRPr="00333732" w:rsidRDefault="00A42984" w:rsidP="006F2423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226934" w:rsidRPr="00226934">
            <w:rPr>
              <w:noProof/>
              <w:lang w:val="de-DE"/>
            </w:rPr>
            <w:t>1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226934" w:rsidRPr="00226934">
              <w:rPr>
                <w:noProof/>
                <w:lang w:val="de-DE"/>
              </w:rPr>
              <w:t>2</w:t>
            </w:r>
          </w:fldSimple>
        </w:p>
      </w:tc>
    </w:tr>
  </w:tbl>
  <w:p w14:paraId="78C48F33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F1C99" w14:textId="77777777" w:rsidR="00F4548C" w:rsidRDefault="00F4548C">
      <w:r>
        <w:separator/>
      </w:r>
    </w:p>
  </w:footnote>
  <w:footnote w:type="continuationSeparator" w:id="0">
    <w:p w14:paraId="3B6AAC6F" w14:textId="77777777" w:rsidR="00F4548C" w:rsidRDefault="00F45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E7238" w14:textId="77777777" w:rsidR="0028039B" w:rsidRDefault="002803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4E64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1C432AB2" wp14:editId="57C9BE29">
          <wp:simplePos x="0" y="0"/>
          <wp:positionH relativeFrom="column">
            <wp:posOffset>-17145</wp:posOffset>
          </wp:positionH>
          <wp:positionV relativeFrom="paragraph">
            <wp:posOffset>23495</wp:posOffset>
          </wp:positionV>
          <wp:extent cx="6159500" cy="241300"/>
          <wp:effectExtent l="0" t="0" r="12700" b="12700"/>
          <wp:wrapNone/>
          <wp:docPr id="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AB18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7216" behindDoc="0" locked="0" layoutInCell="1" allowOverlap="1" wp14:anchorId="71912061" wp14:editId="6794223F">
          <wp:simplePos x="0" y="0"/>
          <wp:positionH relativeFrom="column">
            <wp:posOffset>10029</wp:posOffset>
          </wp:positionH>
          <wp:positionV relativeFrom="paragraph">
            <wp:posOffset>0</wp:posOffset>
          </wp:positionV>
          <wp:extent cx="6135942" cy="885600"/>
          <wp:effectExtent l="0" t="0" r="0" b="3810"/>
          <wp:wrapNone/>
          <wp:docPr id="5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35942" cy="88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num w:numId="1" w16cid:durableId="867526024">
    <w:abstractNumId w:val="2"/>
  </w:num>
  <w:num w:numId="2" w16cid:durableId="912198625">
    <w:abstractNumId w:val="3"/>
  </w:num>
  <w:num w:numId="3" w16cid:durableId="186605281">
    <w:abstractNumId w:val="0"/>
  </w:num>
  <w:num w:numId="4" w16cid:durableId="95217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5BC"/>
    <w:rsid w:val="00012DDA"/>
    <w:rsid w:val="00015796"/>
    <w:rsid w:val="00023D07"/>
    <w:rsid w:val="00024DF7"/>
    <w:rsid w:val="0006182B"/>
    <w:rsid w:val="00062452"/>
    <w:rsid w:val="00067BEA"/>
    <w:rsid w:val="00072F3C"/>
    <w:rsid w:val="0007596A"/>
    <w:rsid w:val="00087C5C"/>
    <w:rsid w:val="000904F6"/>
    <w:rsid w:val="000D42C1"/>
    <w:rsid w:val="00125127"/>
    <w:rsid w:val="001B3DB2"/>
    <w:rsid w:val="001C19DD"/>
    <w:rsid w:val="001E3902"/>
    <w:rsid w:val="001E6FCE"/>
    <w:rsid w:val="001F2A73"/>
    <w:rsid w:val="001F2D29"/>
    <w:rsid w:val="001F771E"/>
    <w:rsid w:val="00226934"/>
    <w:rsid w:val="002331A3"/>
    <w:rsid w:val="002473EF"/>
    <w:rsid w:val="0025349C"/>
    <w:rsid w:val="00267493"/>
    <w:rsid w:val="0028039B"/>
    <w:rsid w:val="002A1379"/>
    <w:rsid w:val="00306CA6"/>
    <w:rsid w:val="00311CBE"/>
    <w:rsid w:val="00347A0C"/>
    <w:rsid w:val="00356696"/>
    <w:rsid w:val="0037674D"/>
    <w:rsid w:val="003A5796"/>
    <w:rsid w:val="003D21CA"/>
    <w:rsid w:val="00405BC1"/>
    <w:rsid w:val="004236B4"/>
    <w:rsid w:val="00423CFA"/>
    <w:rsid w:val="0043006C"/>
    <w:rsid w:val="00447EFB"/>
    <w:rsid w:val="004A417E"/>
    <w:rsid w:val="004A495F"/>
    <w:rsid w:val="004F4309"/>
    <w:rsid w:val="00532530"/>
    <w:rsid w:val="005409AA"/>
    <w:rsid w:val="0054157B"/>
    <w:rsid w:val="00556B26"/>
    <w:rsid w:val="005C5E14"/>
    <w:rsid w:val="005F575A"/>
    <w:rsid w:val="00600EF8"/>
    <w:rsid w:val="00634755"/>
    <w:rsid w:val="00646414"/>
    <w:rsid w:val="00647F5E"/>
    <w:rsid w:val="006765BC"/>
    <w:rsid w:val="0068529E"/>
    <w:rsid w:val="006B1257"/>
    <w:rsid w:val="006B6440"/>
    <w:rsid w:val="006C0DB4"/>
    <w:rsid w:val="006E22D2"/>
    <w:rsid w:val="006E311A"/>
    <w:rsid w:val="006F05B8"/>
    <w:rsid w:val="006F2423"/>
    <w:rsid w:val="00721ABA"/>
    <w:rsid w:val="00747130"/>
    <w:rsid w:val="00757499"/>
    <w:rsid w:val="00763BA6"/>
    <w:rsid w:val="007C177E"/>
    <w:rsid w:val="007E6FAD"/>
    <w:rsid w:val="00876577"/>
    <w:rsid w:val="008A70F7"/>
    <w:rsid w:val="008B11C0"/>
    <w:rsid w:val="008C4C96"/>
    <w:rsid w:val="008C561B"/>
    <w:rsid w:val="008C6F88"/>
    <w:rsid w:val="008E1798"/>
    <w:rsid w:val="00945E6D"/>
    <w:rsid w:val="00956666"/>
    <w:rsid w:val="009765CF"/>
    <w:rsid w:val="009D3F55"/>
    <w:rsid w:val="009E2D27"/>
    <w:rsid w:val="009E60C1"/>
    <w:rsid w:val="00A012F4"/>
    <w:rsid w:val="00A06D78"/>
    <w:rsid w:val="00A105BD"/>
    <w:rsid w:val="00A272B6"/>
    <w:rsid w:val="00A31202"/>
    <w:rsid w:val="00A320DA"/>
    <w:rsid w:val="00A42984"/>
    <w:rsid w:val="00A502AA"/>
    <w:rsid w:val="00A547A2"/>
    <w:rsid w:val="00A81B0C"/>
    <w:rsid w:val="00AB355E"/>
    <w:rsid w:val="00AB3DEE"/>
    <w:rsid w:val="00AB73FB"/>
    <w:rsid w:val="00AC1346"/>
    <w:rsid w:val="00AD6D40"/>
    <w:rsid w:val="00AD7508"/>
    <w:rsid w:val="00AE7974"/>
    <w:rsid w:val="00AF0691"/>
    <w:rsid w:val="00AF1AD7"/>
    <w:rsid w:val="00B02F79"/>
    <w:rsid w:val="00B06B1B"/>
    <w:rsid w:val="00B3258A"/>
    <w:rsid w:val="00B52011"/>
    <w:rsid w:val="00B74364"/>
    <w:rsid w:val="00B77522"/>
    <w:rsid w:val="00B84A13"/>
    <w:rsid w:val="00B91CF1"/>
    <w:rsid w:val="00B93676"/>
    <w:rsid w:val="00C213C6"/>
    <w:rsid w:val="00C37FC2"/>
    <w:rsid w:val="00C41993"/>
    <w:rsid w:val="00C50E55"/>
    <w:rsid w:val="00C62C9F"/>
    <w:rsid w:val="00C81B7A"/>
    <w:rsid w:val="00C86622"/>
    <w:rsid w:val="00CD5BB3"/>
    <w:rsid w:val="00CE73E3"/>
    <w:rsid w:val="00CE768E"/>
    <w:rsid w:val="00CF74B7"/>
    <w:rsid w:val="00D01F36"/>
    <w:rsid w:val="00D11D24"/>
    <w:rsid w:val="00D230AD"/>
    <w:rsid w:val="00D33D58"/>
    <w:rsid w:val="00D36F88"/>
    <w:rsid w:val="00D42156"/>
    <w:rsid w:val="00D438E3"/>
    <w:rsid w:val="00D57F48"/>
    <w:rsid w:val="00D66DD3"/>
    <w:rsid w:val="00DB0D95"/>
    <w:rsid w:val="00E0692D"/>
    <w:rsid w:val="00E25373"/>
    <w:rsid w:val="00E62D4C"/>
    <w:rsid w:val="00E62DD8"/>
    <w:rsid w:val="00E71EE2"/>
    <w:rsid w:val="00E72C05"/>
    <w:rsid w:val="00EA63E3"/>
    <w:rsid w:val="00EB2E62"/>
    <w:rsid w:val="00EC5ED1"/>
    <w:rsid w:val="00EF271F"/>
    <w:rsid w:val="00F06575"/>
    <w:rsid w:val="00F4548C"/>
    <w:rsid w:val="00F45889"/>
    <w:rsid w:val="00F66CC8"/>
    <w:rsid w:val="00F833F4"/>
    <w:rsid w:val="00FC2C2F"/>
    <w:rsid w:val="00FC69F2"/>
    <w:rsid w:val="00FD1DE0"/>
    <w:rsid w:val="00FE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1ABADF6"/>
  <w15:docId w15:val="{699B60A2-6219-4F73-9278-F750BFEF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765BC"/>
    <w:pPr>
      <w:widowControl w:val="0"/>
      <w:spacing w:line="270" w:lineRule="atLeast"/>
    </w:pPr>
    <w:rPr>
      <w:rFonts w:ascii="Arial" w:eastAsia="Arial" w:hAnsi="Arial"/>
      <w:color w:val="000000" w:themeColor="text1"/>
      <w:spacing w:val="2"/>
      <w:lang w:eastAsia="de-DE"/>
      <w14:ligatures w14:val="standard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 w:line="240" w:lineRule="auto"/>
      <w:outlineLvl w:val="0"/>
    </w:pPr>
    <w:rPr>
      <w:rFonts w:eastAsia="Times New Roman"/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 w:line="240" w:lineRule="auto"/>
      <w:outlineLvl w:val="1"/>
    </w:pPr>
    <w:rPr>
      <w:rFonts w:eastAsia="Times New Roman"/>
      <w:b/>
      <w:sz w:val="22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rFonts w:eastAsia="Times New Roman"/>
      <w:b/>
      <w:sz w:val="22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  <w:szCs w:val="24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  <w:szCs w:val="24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  <w:szCs w:val="24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  <w:szCs w:val="24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pPr>
      <w:spacing w:line="240" w:lineRule="auto"/>
    </w:pPr>
    <w:rPr>
      <w:rFonts w:eastAsia="Times"/>
      <w:sz w:val="16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6C0DB4"/>
    <w:rPr>
      <w:rFonts w:ascii="Arial" w:hAnsi="Arial"/>
      <w:b w:val="0"/>
      <w:i w:val="0"/>
      <w:caps w:val="0"/>
      <w:smallCaps w:val="0"/>
      <w:strike w:val="0"/>
      <w:dstrike w:val="0"/>
      <w:vanish w:val="0"/>
      <w:color w:val="20BDBE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  <w:spacing w:line="240" w:lineRule="auto"/>
    </w:pPr>
    <w:rPr>
      <w:rFonts w:eastAsia="Times New Roman"/>
      <w:szCs w:val="24"/>
    </w:r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nhideWhenUsed/>
    <w:rsid w:val="00AD7508"/>
    <w:pPr>
      <w:tabs>
        <w:tab w:val="center" w:pos="4536"/>
        <w:tab w:val="right" w:pos="9072"/>
      </w:tabs>
      <w:spacing w:line="240" w:lineRule="auto"/>
    </w:pPr>
    <w:rPr>
      <w:rFonts w:eastAsia="Times New Roman"/>
      <w:szCs w:val="24"/>
    </w:rPr>
  </w:style>
  <w:style w:type="character" w:customStyle="1" w:styleId="FuzeileZchn">
    <w:name w:val="Fußzeile Zchn"/>
    <w:basedOn w:val="Absatz-Standardschriftart"/>
    <w:link w:val="Fu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 w:line="240" w:lineRule="auto"/>
    </w:pPr>
    <w:rPr>
      <w:rFonts w:eastAsia="Times New Roman"/>
      <w:iCs/>
      <w:color w:val="auto"/>
      <w:sz w:val="16"/>
      <w:szCs w:val="18"/>
    </w:rPr>
  </w:style>
  <w:style w:type="table" w:styleId="Tabellenraster">
    <w:name w:val="Table Grid"/>
    <w:basedOn w:val="NormaleTabelle"/>
    <w:rsid w:val="00676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semiHidden/>
    <w:unhideWhenUsed/>
    <w:rsid w:val="00CE76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E768E"/>
    <w:rPr>
      <w:rFonts w:ascii="Segoe UI" w:eastAsia="Arial" w:hAnsi="Segoe UI" w:cs="Segoe UI"/>
      <w:color w:val="000000" w:themeColor="text1"/>
      <w:spacing w:val="2"/>
      <w:sz w:val="18"/>
      <w:szCs w:val="18"/>
      <w:lang w:eastAsia="de-DE"/>
      <w14:ligatures w14:val="standard"/>
    </w:rPr>
  </w:style>
  <w:style w:type="character" w:styleId="Platzhaltertext">
    <w:name w:val="Placeholder Text"/>
    <w:basedOn w:val="Absatz-Standardschriftart"/>
    <w:uiPriority w:val="99"/>
    <w:semiHidden/>
    <w:rsid w:val="00B06B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erufspraxis.eingangsstufe@phzh.ch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berufspraxis.eingangsstufe@phzh.ch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ine.lamont\Desktop\phzh_blanko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C94F7B3CB24C87BBDF5BA941B35C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43C365-F1E4-47AF-8B71-AA3BA5F8030E}"/>
      </w:docPartPr>
      <w:docPartBody>
        <w:p w:rsidR="0076314B" w:rsidRDefault="00401D32" w:rsidP="00401D32">
          <w:pPr>
            <w:pStyle w:val="AAC94F7B3CB24C87BBDF5BA941B35CF6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7506914EACE4261ADD076EB07326F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7374EC-EF28-40CC-BBE1-558C3865F086}"/>
      </w:docPartPr>
      <w:docPartBody>
        <w:p w:rsidR="0076314B" w:rsidRDefault="00401D32" w:rsidP="00401D32">
          <w:pPr>
            <w:pStyle w:val="D7506914EACE4261ADD076EB07326FC4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FA567D2ADC4583B999B1BB6BD15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6ED0A3-5984-44D7-A68F-5AAC4E6E7D44}"/>
      </w:docPartPr>
      <w:docPartBody>
        <w:p w:rsidR="0076314B" w:rsidRDefault="00401D32" w:rsidP="00401D32">
          <w:pPr>
            <w:pStyle w:val="9AFA567D2ADC4583B999B1BB6BD15F7B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A8A3AF69614B46B20DA205FF7C85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B78151-3064-4A88-A736-28396508CA89}"/>
      </w:docPartPr>
      <w:docPartBody>
        <w:p w:rsidR="0076314B" w:rsidRDefault="00401D32" w:rsidP="00401D32">
          <w:pPr>
            <w:pStyle w:val="14A8A3AF69614B46B20DA205FF7C85EB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FEF9A789B05406DB9A72341AC2AEC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F5A85A-BF50-4DCE-8819-25C667F5B8B8}"/>
      </w:docPartPr>
      <w:docPartBody>
        <w:p w:rsidR="0076314B" w:rsidRDefault="00401D32" w:rsidP="00401D32">
          <w:pPr>
            <w:pStyle w:val="0FEF9A789B05406DB9A72341AC2AEC75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C62A893E7E4FFEA0216D4B34F476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511AAF-3DD7-4792-BE41-A17D230D0C8C}"/>
      </w:docPartPr>
      <w:docPartBody>
        <w:p w:rsidR="0076314B" w:rsidRDefault="00401D32" w:rsidP="00401D32">
          <w:pPr>
            <w:pStyle w:val="2AC62A893E7E4FFEA0216D4B34F47679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9E2D47827A14E33A4D5B341AB877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399B2D-68EE-4551-8B63-35C17B4411DF}"/>
      </w:docPartPr>
      <w:docPartBody>
        <w:p w:rsidR="0076314B" w:rsidRDefault="00401D32" w:rsidP="00401D32">
          <w:pPr>
            <w:pStyle w:val="59E2D47827A14E33A4D5B341AB8774EE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341BDD87B4E46E589C52E562EDCC2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AEFDBB-745B-47F6-9122-73573870EBC1}"/>
      </w:docPartPr>
      <w:docPartBody>
        <w:p w:rsidR="0076314B" w:rsidRDefault="00401D32" w:rsidP="00401D32">
          <w:pPr>
            <w:pStyle w:val="C341BDD87B4E46E589C52E562EDCC227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12D567520064714B659D7535A9E23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05DEFF-1F4F-4727-B021-83516FB24CF6}"/>
      </w:docPartPr>
      <w:docPartBody>
        <w:p w:rsidR="0076314B" w:rsidRDefault="00401D32" w:rsidP="00401D32">
          <w:pPr>
            <w:pStyle w:val="512D567520064714B659D7535A9E232D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80B6E0DF4594EA98C64ACD5DB5573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B13EAA-F5F3-45F9-BB0C-1ADB79F518B7}"/>
      </w:docPartPr>
      <w:docPartBody>
        <w:p w:rsidR="0076314B" w:rsidRDefault="00401D32" w:rsidP="00401D32">
          <w:pPr>
            <w:pStyle w:val="280B6E0DF4594EA98C64ACD5DB557379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8EB630BAFB04E85AF521755A80593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AFAFB6-5B76-4424-A4B6-7C938359C56D}"/>
      </w:docPartPr>
      <w:docPartBody>
        <w:p w:rsidR="0076314B" w:rsidRDefault="00401D32" w:rsidP="00401D32">
          <w:pPr>
            <w:pStyle w:val="28EB630BAFB04E85AF521755A805932E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325B2B5E74F4C179A708C3070C90C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5227FE-A0B2-4123-AB5F-BE04908019E9}"/>
      </w:docPartPr>
      <w:docPartBody>
        <w:p w:rsidR="0076314B" w:rsidRDefault="00401D32" w:rsidP="00401D32">
          <w:pPr>
            <w:pStyle w:val="9325B2B5E74F4C179A708C3070C90C12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073F6CD2A047F0A0939F495C251B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9B73BD-6C18-4EBE-A7A3-01A7210C6A25}"/>
      </w:docPartPr>
      <w:docPartBody>
        <w:p w:rsidR="0076314B" w:rsidRDefault="00401D32" w:rsidP="00401D32">
          <w:pPr>
            <w:pStyle w:val="08073F6CD2A047F0A0939F495C251B3D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5986032C4334AAE80C244C967DBB9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17D678-BAAB-4C7F-9267-685C7DB6BB0D}"/>
      </w:docPartPr>
      <w:docPartBody>
        <w:p w:rsidR="0076314B" w:rsidRDefault="00401D32" w:rsidP="00401D32">
          <w:pPr>
            <w:pStyle w:val="55986032C4334AAE80C244C967DBB9D7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80C64D083AF4434AFCBF3C98E858F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6B19D1-3098-4C56-90BF-01FF53B94B65}"/>
      </w:docPartPr>
      <w:docPartBody>
        <w:p w:rsidR="0076314B" w:rsidRDefault="00401D32" w:rsidP="00401D32">
          <w:pPr>
            <w:pStyle w:val="C80C64D083AF4434AFCBF3C98E858F59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4AD5D062A82104AAD4C86266EA8B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22B561-5E07-BB4C-B6C6-E30F244CD76B}"/>
      </w:docPartPr>
      <w:docPartBody>
        <w:p w:rsidR="00BB54CD" w:rsidRDefault="00100075" w:rsidP="00100075">
          <w:pPr>
            <w:pStyle w:val="24AD5D062A82104AAD4C86266EA8B58A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B8A708D6653C4DB90F699C3FF58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0B7EBF-461D-E642-9820-DAC1B4935265}"/>
      </w:docPartPr>
      <w:docPartBody>
        <w:p w:rsidR="00BB54CD" w:rsidRDefault="00100075" w:rsidP="00100075">
          <w:pPr>
            <w:pStyle w:val="DFB8A708D6653C4DB90F699C3FF58F72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603EDB127DA224289F02BA2920324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946441-5D1D-DE4E-A51F-F3408C3D479F}"/>
      </w:docPartPr>
      <w:docPartBody>
        <w:p w:rsidR="00BB54CD" w:rsidRDefault="00100075" w:rsidP="00100075">
          <w:pPr>
            <w:pStyle w:val="2603EDB127DA224289F02BA29203241A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45D0917FA9AE46AC7F4022C0A719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FABC2C-4F03-474E-84F9-87821C9D4A52}"/>
      </w:docPartPr>
      <w:docPartBody>
        <w:p w:rsidR="00BB54CD" w:rsidRDefault="00100075" w:rsidP="00100075">
          <w:pPr>
            <w:pStyle w:val="0545D0917FA9AE46AC7F4022C0A71940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EAE04FE12DD44C9B9AC2A6A67C78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DC99A4-AA92-43CA-8A6F-FB9D7806EE95}"/>
      </w:docPartPr>
      <w:docPartBody>
        <w:p w:rsidR="006F0181" w:rsidRDefault="00380D38" w:rsidP="00380D38">
          <w:pPr>
            <w:pStyle w:val="8EAE04FE12DD44C9B9AC2A6A67C78715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7914AC8E5A44F44B798B6E6642EA4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A8C0FB-8756-49FD-966F-20F4FE4A49D5}"/>
      </w:docPartPr>
      <w:docPartBody>
        <w:p w:rsidR="006F0181" w:rsidRDefault="00380D38" w:rsidP="00380D38">
          <w:pPr>
            <w:pStyle w:val="87914AC8E5A44F44B798B6E6642EA4FF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103C4C9C2BD448B909487D8B0BCDD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6F0E1E-A236-4C5A-BA8D-3BB5A386DD35}"/>
      </w:docPartPr>
      <w:docPartBody>
        <w:p w:rsidR="00BB7878" w:rsidRDefault="004C1C05" w:rsidP="004C1C05">
          <w:pPr>
            <w:pStyle w:val="E103C4C9C2BD448B909487D8B0BCDDE9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B94EC9683AE4FD688957CDB1BA7EF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BCD83C-B0D1-4F2D-97F7-75518BD92C19}"/>
      </w:docPartPr>
      <w:docPartBody>
        <w:p w:rsidR="00BB7878" w:rsidRDefault="004C1C05" w:rsidP="004C1C05">
          <w:pPr>
            <w:pStyle w:val="4B94EC9683AE4FD688957CDB1BA7EF2E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ECDFC8DC5884598877C424CF31955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D0BE99-2F74-4CA9-B3DC-7B4CAD667B0E}"/>
      </w:docPartPr>
      <w:docPartBody>
        <w:p w:rsidR="00BB7878" w:rsidRDefault="004C1C05" w:rsidP="004C1C05">
          <w:pPr>
            <w:pStyle w:val="EECDFC8DC5884598877C424CF31955AA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063125823643D7B480F72F1D8BE9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34915A-5453-4A8D-BFF5-D9BFEA14D090}"/>
      </w:docPartPr>
      <w:docPartBody>
        <w:p w:rsidR="00BB7878" w:rsidRDefault="004C1C05" w:rsidP="004C1C05">
          <w:pPr>
            <w:pStyle w:val="33063125823643D7B480F72F1D8BE9ED"/>
          </w:pPr>
          <w:r w:rsidRPr="00CA16B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D32"/>
    <w:rsid w:val="000024B2"/>
    <w:rsid w:val="00087C5C"/>
    <w:rsid w:val="00100075"/>
    <w:rsid w:val="00172250"/>
    <w:rsid w:val="002A6ACA"/>
    <w:rsid w:val="003448DA"/>
    <w:rsid w:val="00380D38"/>
    <w:rsid w:val="00401D32"/>
    <w:rsid w:val="00447EFB"/>
    <w:rsid w:val="004C1C05"/>
    <w:rsid w:val="0060674C"/>
    <w:rsid w:val="006F0181"/>
    <w:rsid w:val="00721ABA"/>
    <w:rsid w:val="00747FE3"/>
    <w:rsid w:val="0076314B"/>
    <w:rsid w:val="008819F1"/>
    <w:rsid w:val="00931278"/>
    <w:rsid w:val="00A3421C"/>
    <w:rsid w:val="00BB54CD"/>
    <w:rsid w:val="00BB7878"/>
    <w:rsid w:val="00D102B1"/>
    <w:rsid w:val="00D46DCB"/>
    <w:rsid w:val="00DB0D95"/>
    <w:rsid w:val="00E470D9"/>
    <w:rsid w:val="00E560A6"/>
    <w:rsid w:val="00E7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C1C05"/>
    <w:rPr>
      <w:color w:val="808080"/>
    </w:rPr>
  </w:style>
  <w:style w:type="paragraph" w:customStyle="1" w:styleId="AAC94F7B3CB24C87BBDF5BA941B35CF6">
    <w:name w:val="AAC94F7B3CB24C87BBDF5BA941B35CF6"/>
    <w:rsid w:val="00401D32"/>
  </w:style>
  <w:style w:type="paragraph" w:customStyle="1" w:styleId="D7506914EACE4261ADD076EB07326FC4">
    <w:name w:val="D7506914EACE4261ADD076EB07326FC4"/>
    <w:rsid w:val="00401D32"/>
  </w:style>
  <w:style w:type="paragraph" w:customStyle="1" w:styleId="9AFA567D2ADC4583B999B1BB6BD15F7B">
    <w:name w:val="9AFA567D2ADC4583B999B1BB6BD15F7B"/>
    <w:rsid w:val="00401D32"/>
  </w:style>
  <w:style w:type="paragraph" w:customStyle="1" w:styleId="14A8A3AF69614B46B20DA205FF7C85EB">
    <w:name w:val="14A8A3AF69614B46B20DA205FF7C85EB"/>
    <w:rsid w:val="00401D32"/>
  </w:style>
  <w:style w:type="paragraph" w:customStyle="1" w:styleId="0FEF9A789B05406DB9A72341AC2AEC75">
    <w:name w:val="0FEF9A789B05406DB9A72341AC2AEC75"/>
    <w:rsid w:val="00401D32"/>
  </w:style>
  <w:style w:type="paragraph" w:customStyle="1" w:styleId="2AC62A893E7E4FFEA0216D4B34F47679">
    <w:name w:val="2AC62A893E7E4FFEA0216D4B34F47679"/>
    <w:rsid w:val="00401D32"/>
  </w:style>
  <w:style w:type="paragraph" w:customStyle="1" w:styleId="59E2D47827A14E33A4D5B341AB8774EE">
    <w:name w:val="59E2D47827A14E33A4D5B341AB8774EE"/>
    <w:rsid w:val="00401D32"/>
  </w:style>
  <w:style w:type="paragraph" w:customStyle="1" w:styleId="C341BDD87B4E46E589C52E562EDCC227">
    <w:name w:val="C341BDD87B4E46E589C52E562EDCC227"/>
    <w:rsid w:val="00401D32"/>
  </w:style>
  <w:style w:type="paragraph" w:customStyle="1" w:styleId="512D567520064714B659D7535A9E232D">
    <w:name w:val="512D567520064714B659D7535A9E232D"/>
    <w:rsid w:val="00401D32"/>
  </w:style>
  <w:style w:type="paragraph" w:customStyle="1" w:styleId="280B6E0DF4594EA98C64ACD5DB557379">
    <w:name w:val="280B6E0DF4594EA98C64ACD5DB557379"/>
    <w:rsid w:val="00401D32"/>
  </w:style>
  <w:style w:type="paragraph" w:customStyle="1" w:styleId="28EB630BAFB04E85AF521755A805932E">
    <w:name w:val="28EB630BAFB04E85AF521755A805932E"/>
    <w:rsid w:val="00401D32"/>
  </w:style>
  <w:style w:type="paragraph" w:customStyle="1" w:styleId="9325B2B5E74F4C179A708C3070C90C12">
    <w:name w:val="9325B2B5E74F4C179A708C3070C90C12"/>
    <w:rsid w:val="00401D32"/>
  </w:style>
  <w:style w:type="paragraph" w:customStyle="1" w:styleId="08073F6CD2A047F0A0939F495C251B3D">
    <w:name w:val="08073F6CD2A047F0A0939F495C251B3D"/>
    <w:rsid w:val="00401D32"/>
  </w:style>
  <w:style w:type="paragraph" w:customStyle="1" w:styleId="55986032C4334AAE80C244C967DBB9D7">
    <w:name w:val="55986032C4334AAE80C244C967DBB9D7"/>
    <w:rsid w:val="00401D32"/>
  </w:style>
  <w:style w:type="paragraph" w:customStyle="1" w:styleId="C80C64D083AF4434AFCBF3C98E858F59">
    <w:name w:val="C80C64D083AF4434AFCBF3C98E858F59"/>
    <w:rsid w:val="00401D32"/>
  </w:style>
  <w:style w:type="paragraph" w:customStyle="1" w:styleId="24AD5D062A82104AAD4C86266EA8B58A">
    <w:name w:val="24AD5D062A82104AAD4C86266EA8B58A"/>
    <w:rsid w:val="00100075"/>
    <w:pPr>
      <w:spacing w:after="0" w:line="240" w:lineRule="auto"/>
    </w:pPr>
    <w:rPr>
      <w:sz w:val="24"/>
      <w:szCs w:val="24"/>
      <w:lang w:eastAsia="de-DE"/>
    </w:rPr>
  </w:style>
  <w:style w:type="paragraph" w:customStyle="1" w:styleId="DFB8A708D6653C4DB90F699C3FF58F72">
    <w:name w:val="DFB8A708D6653C4DB90F699C3FF58F72"/>
    <w:rsid w:val="00100075"/>
    <w:pPr>
      <w:spacing w:after="0" w:line="240" w:lineRule="auto"/>
    </w:pPr>
    <w:rPr>
      <w:sz w:val="24"/>
      <w:szCs w:val="24"/>
      <w:lang w:eastAsia="de-DE"/>
    </w:rPr>
  </w:style>
  <w:style w:type="paragraph" w:customStyle="1" w:styleId="8EAE04FE12DD44C9B9AC2A6A67C78715">
    <w:name w:val="8EAE04FE12DD44C9B9AC2A6A67C78715"/>
    <w:rsid w:val="00380D38"/>
  </w:style>
  <w:style w:type="paragraph" w:customStyle="1" w:styleId="2603EDB127DA224289F02BA29203241A">
    <w:name w:val="2603EDB127DA224289F02BA29203241A"/>
    <w:rsid w:val="00100075"/>
    <w:pPr>
      <w:spacing w:after="0" w:line="240" w:lineRule="auto"/>
    </w:pPr>
    <w:rPr>
      <w:sz w:val="24"/>
      <w:szCs w:val="24"/>
      <w:lang w:eastAsia="de-DE"/>
    </w:rPr>
  </w:style>
  <w:style w:type="paragraph" w:customStyle="1" w:styleId="0545D0917FA9AE46AC7F4022C0A71940">
    <w:name w:val="0545D0917FA9AE46AC7F4022C0A71940"/>
    <w:rsid w:val="00100075"/>
    <w:pPr>
      <w:spacing w:after="0" w:line="240" w:lineRule="auto"/>
    </w:pPr>
    <w:rPr>
      <w:sz w:val="24"/>
      <w:szCs w:val="24"/>
      <w:lang w:eastAsia="de-DE"/>
    </w:rPr>
  </w:style>
  <w:style w:type="paragraph" w:customStyle="1" w:styleId="87914AC8E5A44F44B798B6E6642EA4FF">
    <w:name w:val="87914AC8E5A44F44B798B6E6642EA4FF"/>
    <w:rsid w:val="00380D38"/>
  </w:style>
  <w:style w:type="paragraph" w:customStyle="1" w:styleId="E103C4C9C2BD448B909487D8B0BCDDE9">
    <w:name w:val="E103C4C9C2BD448B909487D8B0BCDDE9"/>
    <w:rsid w:val="004C1C05"/>
  </w:style>
  <w:style w:type="paragraph" w:customStyle="1" w:styleId="4B94EC9683AE4FD688957CDB1BA7EF2E">
    <w:name w:val="4B94EC9683AE4FD688957CDB1BA7EF2E"/>
    <w:rsid w:val="004C1C05"/>
  </w:style>
  <w:style w:type="paragraph" w:customStyle="1" w:styleId="EECDFC8DC5884598877C424CF31955AA">
    <w:name w:val="EECDFC8DC5884598877C424CF31955AA"/>
    <w:rsid w:val="004C1C05"/>
  </w:style>
  <w:style w:type="paragraph" w:customStyle="1" w:styleId="33063125823643D7B480F72F1D8BE9ED">
    <w:name w:val="33063125823643D7B480F72F1D8BE9ED"/>
    <w:rsid w:val="004C1C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20BDBE"/>
      </a:hlink>
      <a:folHlink>
        <a:srgbClr val="BEBCA6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05CFA-D7D0-4226-AE0D-EE7062EF3F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</Template>
  <TotalTime>0</TotalTime>
  <Pages>2</Pages>
  <Words>358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2611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Eveline Lamont</dc:creator>
  <cp:keywords>Blanko</cp:keywords>
  <cp:lastModifiedBy>Livia Borer (LIB)</cp:lastModifiedBy>
  <cp:revision>4</cp:revision>
  <cp:lastPrinted>2015-10-28T09:13:00Z</cp:lastPrinted>
  <dcterms:created xsi:type="dcterms:W3CDTF">2025-11-12T08:37:00Z</dcterms:created>
  <dcterms:modified xsi:type="dcterms:W3CDTF">2025-11-12T14:41:00Z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